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CA301" w14:textId="004C882A" w:rsidR="009E1BDC" w:rsidRPr="0064183A" w:rsidRDefault="007912BC" w:rsidP="007912BC">
      <w:pPr>
        <w:spacing w:after="160" w:line="278" w:lineRule="auto"/>
        <w:jc w:val="center"/>
        <w:rPr>
          <w:b/>
          <w:sz w:val="28"/>
          <w:szCs w:val="28"/>
        </w:rPr>
      </w:pPr>
      <w:bookmarkStart w:id="0" w:name="_Hlk218862055"/>
      <w:r>
        <w:rPr>
          <w:b/>
          <w:sz w:val="28"/>
          <w:szCs w:val="28"/>
        </w:rPr>
        <w:t>N</w:t>
      </w:r>
      <w:r w:rsidR="009E1BDC" w:rsidRPr="0064183A">
        <w:rPr>
          <w:b/>
          <w:sz w:val="28"/>
          <w:szCs w:val="28"/>
        </w:rPr>
        <w:t>otice of Privacy Practices</w:t>
      </w:r>
      <w:bookmarkStart w:id="1" w:name="source"/>
      <w:bookmarkEnd w:id="1"/>
    </w:p>
    <w:p w14:paraId="79B621BB" w14:textId="77777777" w:rsidR="009E1BDC" w:rsidRPr="007E3B95" w:rsidRDefault="009E1BDC" w:rsidP="009E1BDC">
      <w:r w:rsidRPr="007E3B95">
        <w:t>THIS NOTICE OF PRIVACY PRACTICES DESCRIBES HOW MEDICAL INFORMATION ABOUT YOU MAY BE USED AND DISCLOSED AND HOW YOU CAN GET ACCESS TO THIS INFORMATION. PLEASE REVIEW IT CAREFULLY.</w:t>
      </w:r>
    </w:p>
    <w:p w14:paraId="5B390C9D" w14:textId="77777777" w:rsidR="009E1BDC" w:rsidRPr="007E3B95" w:rsidRDefault="009E1BDC" w:rsidP="009E1BDC">
      <w:r w:rsidRPr="007E3B95">
        <w:t xml:space="preserve">This Notice of Privacy Practices (the "Notice") describes the legal obligations of </w:t>
      </w:r>
      <w:r w:rsidRPr="000151DB">
        <w:rPr>
          <w:i/>
          <w:iCs/>
          <w:highlight w:val="yellow"/>
        </w:rPr>
        <w:t>[Group Health Plan Name]</w:t>
      </w:r>
      <w:r w:rsidRPr="007E3B95">
        <w:t xml:space="preserve"> (the "Plan") and your legal rights regarding your protected health information held by the Plan under the Health Insurance Portability and Accountability Act of 1996 (HIPAA) and the Health Information Technology for Economic and </w:t>
      </w:r>
      <w:proofErr w:type="gramStart"/>
      <w:r w:rsidRPr="007E3B95">
        <w:t>Clinical Health</w:t>
      </w:r>
      <w:proofErr w:type="gramEnd"/>
      <w:r w:rsidRPr="007E3B95">
        <w:t xml:space="preserve"> Act (HITECH Act). Among other things, this Notice describes how your protected health information may be used or disclosed to carry out treatment, payment, or health care operations, or for any other purposes that are permitted or required by law.</w:t>
      </w:r>
    </w:p>
    <w:p w14:paraId="36A5C711" w14:textId="77777777" w:rsidR="009E1BDC" w:rsidRPr="007E3B95" w:rsidRDefault="009E1BDC" w:rsidP="009E1BDC">
      <w:r w:rsidRPr="007E3B95">
        <w:t>We are required to provide this Notice of Privacy Practices to you pursuant to HIPAA.</w:t>
      </w:r>
    </w:p>
    <w:p w14:paraId="10D29D76" w14:textId="77777777" w:rsidR="009E1BDC" w:rsidRPr="007E3B95" w:rsidRDefault="009E1BDC" w:rsidP="009E1BDC">
      <w:r w:rsidRPr="007E3B95">
        <w:t xml:space="preserve">The HIPAA Privacy Rule protects only certain medical information known as "protected health information." Generally, protected health information (PHI) is health information, including demographic information, collected from you or created or received by a health care provider, a health care clearinghouse, a health plan, or your employer on behalf of a group health plan, from which it is possible to individually </w:t>
      </w:r>
      <w:proofErr w:type="gramStart"/>
      <w:r w:rsidRPr="007E3B95">
        <w:t>identify</w:t>
      </w:r>
      <w:proofErr w:type="gramEnd"/>
      <w:r w:rsidRPr="007E3B95">
        <w:t xml:space="preserve"> you and that relates to:</w:t>
      </w:r>
    </w:p>
    <w:p w14:paraId="7AEF79E0" w14:textId="77777777" w:rsidR="009E1BDC" w:rsidRPr="007E3B95" w:rsidRDefault="009E1BDC" w:rsidP="007912BC">
      <w:pPr>
        <w:numPr>
          <w:ilvl w:val="0"/>
          <w:numId w:val="34"/>
        </w:numPr>
        <w:spacing w:after="0" w:line="278" w:lineRule="auto"/>
      </w:pPr>
      <w:r w:rsidRPr="007E3B95">
        <w:t xml:space="preserve">Your past, present, or future physical or mental health or </w:t>
      </w:r>
      <w:proofErr w:type="gramStart"/>
      <w:r w:rsidRPr="007E3B95">
        <w:t>condition;</w:t>
      </w:r>
      <w:proofErr w:type="gramEnd"/>
    </w:p>
    <w:p w14:paraId="5023878D" w14:textId="77777777" w:rsidR="009E1BDC" w:rsidRPr="007E3B95" w:rsidRDefault="009E1BDC" w:rsidP="007912BC">
      <w:pPr>
        <w:numPr>
          <w:ilvl w:val="0"/>
          <w:numId w:val="34"/>
        </w:numPr>
        <w:spacing w:after="0" w:line="278" w:lineRule="auto"/>
      </w:pPr>
      <w:r w:rsidRPr="007E3B95">
        <w:t>The provision of health care to you; or</w:t>
      </w:r>
    </w:p>
    <w:p w14:paraId="7E140BC1" w14:textId="77777777" w:rsidR="009E1BDC" w:rsidRPr="000A4D5A" w:rsidRDefault="009E1BDC" w:rsidP="007912BC">
      <w:pPr>
        <w:numPr>
          <w:ilvl w:val="0"/>
          <w:numId w:val="34"/>
        </w:numPr>
        <w:spacing w:after="0" w:line="278" w:lineRule="auto"/>
      </w:pPr>
      <w:r w:rsidRPr="007E3B95">
        <w:t>The past, present, or future payment for the provision of health care to you.</w:t>
      </w:r>
    </w:p>
    <w:p w14:paraId="6213DBA7" w14:textId="77777777" w:rsidR="009E1BDC" w:rsidRPr="0052020B" w:rsidRDefault="009E1BDC" w:rsidP="009E1BDC">
      <w:pPr>
        <w:pStyle w:val="ListParagraph"/>
        <w:numPr>
          <w:ilvl w:val="0"/>
          <w:numId w:val="33"/>
        </w:numPr>
        <w:spacing w:before="240" w:after="160" w:line="278" w:lineRule="auto"/>
        <w:rPr>
          <w:b/>
          <w:bCs/>
        </w:rPr>
      </w:pPr>
      <w:r w:rsidRPr="0052020B">
        <w:rPr>
          <w:b/>
          <w:bCs/>
        </w:rPr>
        <w:t>Contact Information</w:t>
      </w:r>
    </w:p>
    <w:p w14:paraId="2EDE8F47" w14:textId="77777777" w:rsidR="009E1BDC" w:rsidRPr="007E3B95" w:rsidRDefault="009E1BDC" w:rsidP="009E1BDC">
      <w:r w:rsidRPr="007E3B95">
        <w:t xml:space="preserve">If you have any questions about this Notice or about our privacy practices, </w:t>
      </w:r>
      <w:r>
        <w:t xml:space="preserve">and for any correspondence or requests related to the contents of this Notice, </w:t>
      </w:r>
      <w:r w:rsidRPr="007E3B95">
        <w:t xml:space="preserve">please contact </w:t>
      </w:r>
      <w:r w:rsidRPr="007E3B95">
        <w:rPr>
          <w:i/>
          <w:iCs/>
          <w:highlight w:val="yellow"/>
        </w:rPr>
        <w:t>[insert name or title, and telephone number of person or office to contact]</w:t>
      </w:r>
      <w:r w:rsidRPr="007E3B95">
        <w:t>.</w:t>
      </w:r>
    </w:p>
    <w:p w14:paraId="2B2B6911" w14:textId="77777777" w:rsidR="009E1BDC" w:rsidRPr="0052020B" w:rsidRDefault="009E1BDC" w:rsidP="009E1BDC">
      <w:pPr>
        <w:pStyle w:val="ListParagraph"/>
        <w:numPr>
          <w:ilvl w:val="0"/>
          <w:numId w:val="33"/>
        </w:numPr>
        <w:spacing w:before="240" w:after="160" w:line="278" w:lineRule="auto"/>
        <w:rPr>
          <w:b/>
        </w:rPr>
      </w:pPr>
      <w:r w:rsidRPr="0052020B">
        <w:rPr>
          <w:b/>
        </w:rPr>
        <w:t>Effective Date</w:t>
      </w:r>
    </w:p>
    <w:p w14:paraId="3B6A7596" w14:textId="57997813" w:rsidR="009E1BDC" w:rsidRPr="007E3B95" w:rsidRDefault="009E1BDC" w:rsidP="009E1BDC">
      <w:r w:rsidRPr="007E3B95">
        <w:t>This Notice is effective</w:t>
      </w:r>
      <w:r w:rsidR="00541921">
        <w:t xml:space="preserve"> February 15, 2026.</w:t>
      </w:r>
      <w:r w:rsidRPr="007E3B95">
        <w:t xml:space="preserve"> </w:t>
      </w:r>
    </w:p>
    <w:p w14:paraId="7E2DCF1C" w14:textId="77777777" w:rsidR="009E1BDC" w:rsidRPr="0052020B" w:rsidRDefault="009E1BDC" w:rsidP="009E1BDC">
      <w:pPr>
        <w:pStyle w:val="ListParagraph"/>
        <w:numPr>
          <w:ilvl w:val="0"/>
          <w:numId w:val="33"/>
        </w:numPr>
        <w:spacing w:before="240" w:after="160" w:line="278" w:lineRule="auto"/>
        <w:rPr>
          <w:b/>
        </w:rPr>
      </w:pPr>
      <w:r w:rsidRPr="0052020B">
        <w:rPr>
          <w:b/>
        </w:rPr>
        <w:t>Our Responsibilities</w:t>
      </w:r>
    </w:p>
    <w:p w14:paraId="3E6F5A49" w14:textId="77777777" w:rsidR="009E1BDC" w:rsidRPr="007E3B95" w:rsidRDefault="009E1BDC" w:rsidP="009E1BDC">
      <w:r w:rsidRPr="007E3B95">
        <w:t>We are required by law to:</w:t>
      </w:r>
    </w:p>
    <w:p w14:paraId="50E778C3" w14:textId="77777777" w:rsidR="009E1BDC" w:rsidRPr="007E3B95" w:rsidRDefault="009E1BDC" w:rsidP="009E1BDC">
      <w:pPr>
        <w:pStyle w:val="ListParagraph"/>
        <w:numPr>
          <w:ilvl w:val="0"/>
          <w:numId w:val="35"/>
        </w:numPr>
        <w:spacing w:after="160" w:line="278" w:lineRule="auto"/>
      </w:pPr>
      <w:r w:rsidRPr="007E3B95">
        <w:t xml:space="preserve">maintain the privacy of your </w:t>
      </w:r>
      <w:proofErr w:type="gramStart"/>
      <w:r w:rsidRPr="007E3B95">
        <w:t>PHI;</w:t>
      </w:r>
      <w:proofErr w:type="gramEnd"/>
    </w:p>
    <w:p w14:paraId="5B10AD4D" w14:textId="77777777" w:rsidR="009E1BDC" w:rsidRPr="007E3B95" w:rsidRDefault="009E1BDC" w:rsidP="009E1BDC">
      <w:pPr>
        <w:pStyle w:val="ListParagraph"/>
        <w:numPr>
          <w:ilvl w:val="0"/>
          <w:numId w:val="35"/>
        </w:numPr>
        <w:spacing w:after="160" w:line="278" w:lineRule="auto"/>
      </w:pPr>
      <w:r w:rsidRPr="007E3B95">
        <w:t xml:space="preserve">provide you with certain rights with respect to your </w:t>
      </w:r>
      <w:proofErr w:type="gramStart"/>
      <w:r w:rsidRPr="007E3B95">
        <w:t>PHI;</w:t>
      </w:r>
      <w:proofErr w:type="gramEnd"/>
    </w:p>
    <w:p w14:paraId="29D5425C" w14:textId="77777777" w:rsidR="009E1BDC" w:rsidRPr="007E3B95" w:rsidRDefault="009E1BDC" w:rsidP="009E1BDC">
      <w:pPr>
        <w:pStyle w:val="ListParagraph"/>
        <w:numPr>
          <w:ilvl w:val="0"/>
          <w:numId w:val="35"/>
        </w:numPr>
        <w:spacing w:after="160" w:line="278" w:lineRule="auto"/>
      </w:pPr>
      <w:r w:rsidRPr="007E3B95">
        <w:t>provide you with a copy of this Notice of our legal duties and privacy practices with respect to your PHI; and</w:t>
      </w:r>
    </w:p>
    <w:p w14:paraId="755F7FA9" w14:textId="77777777" w:rsidR="009E1BDC" w:rsidRPr="007E3B95" w:rsidRDefault="009E1BDC" w:rsidP="009E1BDC">
      <w:pPr>
        <w:pStyle w:val="ListParagraph"/>
        <w:numPr>
          <w:ilvl w:val="0"/>
          <w:numId w:val="35"/>
        </w:numPr>
        <w:spacing w:after="160" w:line="278" w:lineRule="auto"/>
      </w:pPr>
      <w:r w:rsidRPr="007E3B95">
        <w:t>follow the terms of the Notice that is currently in effect.</w:t>
      </w:r>
    </w:p>
    <w:p w14:paraId="6BB17818" w14:textId="77777777" w:rsidR="009E1BDC" w:rsidRPr="007E3B95" w:rsidRDefault="009E1BDC" w:rsidP="009E1BDC">
      <w:r w:rsidRPr="007E3B95">
        <w:t xml:space="preserve">We reserve the right to change the terms of this Notice and to make new provisions regarding your PHI that we maintain, as allowed or required by law. If we make any material change to this Notice, we will provide you with a copy of our revised Notice of Privacy Practices. </w:t>
      </w:r>
    </w:p>
    <w:p w14:paraId="12591ABF" w14:textId="77777777" w:rsidR="009E1BDC" w:rsidRPr="0052020B" w:rsidRDefault="009E1BDC" w:rsidP="009E1BDC">
      <w:pPr>
        <w:pStyle w:val="ListParagraph"/>
        <w:numPr>
          <w:ilvl w:val="0"/>
          <w:numId w:val="33"/>
        </w:numPr>
        <w:spacing w:before="240" w:after="160" w:line="278" w:lineRule="auto"/>
        <w:rPr>
          <w:b/>
        </w:rPr>
      </w:pPr>
      <w:r w:rsidRPr="0052020B">
        <w:rPr>
          <w:b/>
        </w:rPr>
        <w:t>How We May Use and Disclose Your PHI</w:t>
      </w:r>
    </w:p>
    <w:p w14:paraId="7F63C5C2" w14:textId="5B100219" w:rsidR="009E1BDC" w:rsidRPr="007E3B95" w:rsidRDefault="009E1BDC" w:rsidP="009E1BDC">
      <w:r w:rsidRPr="007E3B95">
        <w:lastRenderedPageBreak/>
        <w:t xml:space="preserve">Under the law, we may use or disclose your PHI under certain circumstances without your permission. The following categories describe the different ways that we may use and disclose your PHI. For each category of uses or disclosures we will explain what we mean and present some examples. Not every use or disclosure in a category will be listed. However, </w:t>
      </w:r>
      <w:proofErr w:type="gramStart"/>
      <w:r w:rsidRPr="007E3B95">
        <w:t>all of</w:t>
      </w:r>
      <w:proofErr w:type="gramEnd"/>
      <w:r w:rsidRPr="007E3B95">
        <w:t xml:space="preserve"> the ways we are permitted to use and disclose information will fall within one of the categories. Note that we will use and disclose PHI as described below unless otherwise prohibited or restricted by applicable state or other law</w:t>
      </w:r>
      <w:r w:rsidR="000B6159">
        <w:t>, and that information can lose its protected status as PHI once re-disclosed by a recipient</w:t>
      </w:r>
      <w:r w:rsidRPr="007E3B95">
        <w:t>.</w:t>
      </w:r>
    </w:p>
    <w:p w14:paraId="31A6A268" w14:textId="77777777" w:rsidR="009E1BDC" w:rsidRPr="003242BA" w:rsidRDefault="009E1BDC" w:rsidP="009E1BDC">
      <w:r>
        <w:t>For Treatment. When and as appropriate, we may use or disclose medical information about you to facilitate medical treatment or services by health care providers. We may disclose medical information about you to providers, including doctors, nurses, technicians, medical students, or other hospital personnel who are involved in taking care of you. For example, we might disclose information about you with physicians who are treating you.</w:t>
      </w:r>
    </w:p>
    <w:p w14:paraId="60B13E3B" w14:textId="0573B544" w:rsidR="009E1BDC" w:rsidRPr="007E3B95" w:rsidRDefault="009E1BDC" w:rsidP="009E1BDC">
      <w:r w:rsidRPr="007E3B95">
        <w:rPr>
          <w:u w:val="single"/>
        </w:rPr>
        <w:t>For Payment</w:t>
      </w:r>
      <w:r w:rsidRPr="007E3B95">
        <w:t xml:space="preserve">. We may use or disclose your protected health information to determine your eligibility for Plan benefits, to facilitate payment for the treatment and services you receive from health care providers, to determine benefit responsibility under the Plan, or to coordinate Plan coverage. For example, we may tell your health care provider about your medical history to determine whether a particular treatment is experimental, investigational, or medically necessary, or to determine whether the Plan will cover the treatment. We may also share your protected health information with a utilization review or </w:t>
      </w:r>
      <w:r w:rsidR="001B5270" w:rsidRPr="007E3B95">
        <w:t>pre-certification</w:t>
      </w:r>
      <w:r w:rsidRPr="007E3B95">
        <w:t xml:space="preserve"> service provider. Likewise, we may share your protected health information with another entity to assist with the adjudication or subrogation of health claims or to another health plan to coordinate benefit payments.</w:t>
      </w:r>
    </w:p>
    <w:p w14:paraId="0AAD3E18" w14:textId="77777777" w:rsidR="009E1BDC" w:rsidRPr="007E3B95" w:rsidRDefault="009E1BDC" w:rsidP="009E1BDC">
      <w:r w:rsidRPr="007E3B95">
        <w:rPr>
          <w:u w:val="single"/>
        </w:rPr>
        <w:t>For Health Care Operations</w:t>
      </w:r>
      <w:r w:rsidRPr="007E3B95">
        <w:t>. We may use and disclose your protected health information for other Plan operations. These uses and disclosures are necessary to run the Plan. For example, we may use medical information in connection with conducting quality assessment and improvement activities; underwriting, premium rating, and other activities relating to Plan coverage; submitting claims for stop-loss (or excess-loss) coverage; conducting or arranging for medical review, legal services, audit services, and fraud and abuse detection programs; business planning and development such as cost management; and business management and general Plan administrative activities. However, we will not use your genetic information for underwriting purposes.</w:t>
      </w:r>
    </w:p>
    <w:p w14:paraId="3333DE55" w14:textId="77777777" w:rsidR="009E1BDC" w:rsidRDefault="009E1BDC" w:rsidP="009E1BDC">
      <w:r>
        <w:rPr>
          <w:u w:val="single"/>
        </w:rPr>
        <w:t>Substance Use Disorder (SUD) Treatment Information</w:t>
      </w:r>
      <w:r>
        <w:t xml:space="preserve">. Some of your health information may be part of a SUD patient record and subject to additional protections under federal law (42 CFR Part 2) governing confidentiality of SUD patient records. </w:t>
      </w:r>
    </w:p>
    <w:p w14:paraId="67E544E2" w14:textId="77777777" w:rsidR="009E1BDC" w:rsidRDefault="009E1BDC" w:rsidP="009E1BDC">
      <w:r w:rsidRPr="00F5410C">
        <w:t xml:space="preserve">If we receive or maintain any information about you from a </w:t>
      </w:r>
      <w:r>
        <w:t>SUD</w:t>
      </w:r>
      <w:r w:rsidRPr="00F5410C">
        <w:t xml:space="preserve"> treatment program that is covered by 42 CFR Part 2 (a “Part 2 Program”) through a general consent you provide to the Part 2 Program to use and disclose the </w:t>
      </w:r>
      <w:r>
        <w:t xml:space="preserve">SUD patient </w:t>
      </w:r>
      <w:r w:rsidRPr="00F5410C">
        <w:t xml:space="preserve">record for purposes of treatment, payment or health care operations, we may use and disclose your </w:t>
      </w:r>
      <w:r>
        <w:t>SUD patient</w:t>
      </w:r>
      <w:r w:rsidRPr="00F5410C">
        <w:t xml:space="preserve"> record for treatment, payment and health care operations purposes as described in this Notice. If we receive or maintain your </w:t>
      </w:r>
      <w:r>
        <w:t>SUD patient</w:t>
      </w:r>
      <w:r w:rsidRPr="00F5410C">
        <w:t xml:space="preserve"> record through specific consent you provide to us or another third party, we will use and disclose your </w:t>
      </w:r>
      <w:r>
        <w:t>SUD patient</w:t>
      </w:r>
      <w:r w:rsidRPr="00F5410C">
        <w:t xml:space="preserve"> record only as expressly permitted by you in your consent as provided to us.</w:t>
      </w:r>
      <w:r>
        <w:t xml:space="preserve"> </w:t>
      </w:r>
      <w:r w:rsidRPr="00F5410C">
        <w:t xml:space="preserve">In no event will we use or disclose your </w:t>
      </w:r>
      <w:r>
        <w:t>SUD patient</w:t>
      </w:r>
      <w:r w:rsidRPr="00F5410C">
        <w:t xml:space="preserve"> record, or testimony that describes the information contained in your </w:t>
      </w:r>
      <w:r>
        <w:t>SUD patient</w:t>
      </w:r>
      <w:r w:rsidRPr="00F5410C">
        <w:t xml:space="preserve"> record, in any civil, criminal, administrative, or legislative proceedings by any Federal, State, or local authority, against you, unless authorized by your consent or the order of a court after it provides you notice of the court order. </w:t>
      </w:r>
    </w:p>
    <w:p w14:paraId="5444C38F" w14:textId="77777777" w:rsidR="007912BC" w:rsidRPr="007912BC" w:rsidRDefault="007912BC" w:rsidP="007912BC">
      <w:pPr>
        <w:ind w:firstLine="720"/>
      </w:pPr>
    </w:p>
    <w:p w14:paraId="6190826B" w14:textId="77777777" w:rsidR="009E1BDC" w:rsidRPr="007E3B95" w:rsidRDefault="009E1BDC" w:rsidP="009E1BDC">
      <w:r w:rsidRPr="007E3B95">
        <w:rPr>
          <w:u w:val="single"/>
        </w:rPr>
        <w:lastRenderedPageBreak/>
        <w:t>To Business Associates</w:t>
      </w:r>
      <w:r w:rsidRPr="007E3B95">
        <w:t xml:space="preserve">. We may </w:t>
      </w:r>
      <w:proofErr w:type="gramStart"/>
      <w:r w:rsidRPr="007E3B95">
        <w:t>contract with</w:t>
      </w:r>
      <w:proofErr w:type="gramEnd"/>
      <w:r w:rsidRPr="007E3B95">
        <w:t xml:space="preserve"> individuals or entities known as Business Associates to perform various functions on our behalf or to provide certain types of services. </w:t>
      </w:r>
      <w:proofErr w:type="gramStart"/>
      <w:r w:rsidRPr="007E3B95">
        <w:t>In order to</w:t>
      </w:r>
      <w:proofErr w:type="gramEnd"/>
      <w:r w:rsidRPr="007E3B95">
        <w:t xml:space="preserve"> perform these functions or to provide these services, Business Associates will receive, create, maintain, transmit, use, and/or disclose your PHI, but only after they agree in writing with us to implement appropriate safeguards regarding your PHI. For example, we may disclose your PHI to a Business Associate to process your claims for Plan benefits or to provide support services, such as utilization management, pharmacy benefit management, or subrogation, but only after the Business Associate </w:t>
      </w:r>
      <w:proofErr w:type="gramStart"/>
      <w:r w:rsidRPr="007E3B95">
        <w:t>enters into</w:t>
      </w:r>
      <w:proofErr w:type="gramEnd"/>
      <w:r w:rsidRPr="007E3B95">
        <w:t xml:space="preserve"> a Business Associate contract with us.</w:t>
      </w:r>
    </w:p>
    <w:p w14:paraId="7FE8276C" w14:textId="77777777" w:rsidR="009E1BDC" w:rsidRPr="007E3B95" w:rsidRDefault="009E1BDC" w:rsidP="009E1BDC">
      <w:r w:rsidRPr="007E3B95">
        <w:rPr>
          <w:u w:val="single"/>
        </w:rPr>
        <w:t>Treatment Alternatives or Health-Related Benefits and Services</w:t>
      </w:r>
      <w:r w:rsidRPr="007E3B95">
        <w:t>. We may use and disclose your protected health information to send you information about treatment alternatives or other health-related benefits and services that might be of interest to you.</w:t>
      </w:r>
    </w:p>
    <w:p w14:paraId="083D514D" w14:textId="77777777" w:rsidR="009E1BDC" w:rsidRPr="007E3B95" w:rsidRDefault="009E1BDC" w:rsidP="009E1BDC">
      <w:r w:rsidRPr="007E3B95">
        <w:rPr>
          <w:u w:val="single"/>
        </w:rPr>
        <w:t>As Required by Law</w:t>
      </w:r>
      <w:r w:rsidRPr="007E3B95">
        <w:t>. We will disclose your PHI when required to do so by federal, state, or local law. For example, we may disclose your PHI when required by national security laws or public health disclosure laws.</w:t>
      </w:r>
    </w:p>
    <w:p w14:paraId="33649C37" w14:textId="77777777" w:rsidR="009E1BDC" w:rsidRPr="007E3B95" w:rsidRDefault="009E1BDC" w:rsidP="009E1BDC">
      <w:r w:rsidRPr="007E3B95">
        <w:rPr>
          <w:u w:val="single"/>
        </w:rPr>
        <w:t>To Avert a Serious Threat to Health or Safety</w:t>
      </w:r>
      <w:r w:rsidRPr="007E3B95">
        <w:t>. We may use and disclose your PHI when necessary to prevent a serious threat to your health and safety, or the health and safety of the public or another person. Any disclosure, however, would only be to someone able to help prevent the threat. For example, we may disclose your PHI in a proceeding regarding the licensure of a physician.</w:t>
      </w:r>
    </w:p>
    <w:p w14:paraId="35C9A806" w14:textId="77777777" w:rsidR="009E1BDC" w:rsidRPr="007E3B95" w:rsidRDefault="009E1BDC" w:rsidP="009E1BDC">
      <w:r w:rsidRPr="007E3B95">
        <w:rPr>
          <w:u w:val="single"/>
        </w:rPr>
        <w:t>To Plan Sponsors</w:t>
      </w:r>
      <w:r w:rsidRPr="007E3B95">
        <w:t xml:space="preserve">. </w:t>
      </w:r>
      <w:proofErr w:type="gramStart"/>
      <w:r w:rsidRPr="007E3B95">
        <w:t>For the purpose of</w:t>
      </w:r>
      <w:proofErr w:type="gramEnd"/>
      <w:r w:rsidRPr="007E3B95">
        <w:t xml:space="preserve"> administering the plan, we may disclose PHI to certain employees of the Employer. However, those employees will only use or disclose that information as necessary to perform plan administration functions or as otherwise required by HIPAA, unless you have authorized further disclosures. Your PHI cannot be used for employment purposes without your specific authorization.</w:t>
      </w:r>
    </w:p>
    <w:p w14:paraId="143FB0F2" w14:textId="77777777" w:rsidR="009E1BDC" w:rsidRPr="0052020B" w:rsidRDefault="009E1BDC" w:rsidP="009E1BDC">
      <w:pPr>
        <w:pStyle w:val="ListParagraph"/>
        <w:numPr>
          <w:ilvl w:val="0"/>
          <w:numId w:val="33"/>
        </w:numPr>
        <w:spacing w:before="240" w:after="160" w:line="278" w:lineRule="auto"/>
        <w:rPr>
          <w:b/>
        </w:rPr>
      </w:pPr>
      <w:r w:rsidRPr="0052020B">
        <w:rPr>
          <w:b/>
        </w:rPr>
        <w:t>Special Situations</w:t>
      </w:r>
    </w:p>
    <w:p w14:paraId="6A73E151" w14:textId="77777777" w:rsidR="009E1BDC" w:rsidRPr="007E3B95" w:rsidRDefault="009E1BDC" w:rsidP="009E1BDC">
      <w:r w:rsidRPr="007E3B95">
        <w:t xml:space="preserve">In addition to the above, the following categories describe other possible ways that we may use and disclose your PHI without your specific authorization. For each category of uses or disclosures, we will explain what we mean and present some examples. Not every use or disclosure in a category will be listed. However, </w:t>
      </w:r>
      <w:proofErr w:type="gramStart"/>
      <w:r w:rsidRPr="007E3B95">
        <w:t>all of</w:t>
      </w:r>
      <w:proofErr w:type="gramEnd"/>
      <w:r w:rsidRPr="007E3B95">
        <w:t xml:space="preserve"> the ways we are permitted to use and disclose information will fall within one of the categories.</w:t>
      </w:r>
    </w:p>
    <w:p w14:paraId="7A97E379" w14:textId="77777777" w:rsidR="009E1BDC" w:rsidRPr="007E3B95" w:rsidRDefault="009E1BDC" w:rsidP="009E1BDC">
      <w:r w:rsidRPr="007E3B95">
        <w:rPr>
          <w:u w:val="single"/>
        </w:rPr>
        <w:t>Organ and Tissue Donation</w:t>
      </w:r>
      <w:r w:rsidRPr="007E3B95">
        <w:t>. If you are an organ donor, we may release your PHI after your death to organizations that handle organ procurement or organ, eye, or tissue transplantation or to an organ donation bank, as necessary to facilitate organ or tissue donation and transplantation.</w:t>
      </w:r>
    </w:p>
    <w:p w14:paraId="2FFE8D3F" w14:textId="77777777" w:rsidR="009E1BDC" w:rsidRPr="007E3B95" w:rsidRDefault="009E1BDC" w:rsidP="009E1BDC">
      <w:r w:rsidRPr="007E3B95">
        <w:rPr>
          <w:u w:val="single"/>
        </w:rPr>
        <w:t>Military</w:t>
      </w:r>
      <w:r w:rsidRPr="007E3B95">
        <w:t>. If you are a member of the armed forces, we may release your PHI as required by military command authorities. We may also release PHI about foreign military personnel to the appropriate foreign military authority.</w:t>
      </w:r>
    </w:p>
    <w:p w14:paraId="537D8021" w14:textId="77777777" w:rsidR="009E1BDC" w:rsidRPr="007E3B95" w:rsidRDefault="009E1BDC" w:rsidP="009E1BDC">
      <w:r w:rsidRPr="007E3B95">
        <w:rPr>
          <w:u w:val="single"/>
        </w:rPr>
        <w:t>Workers' Compensation</w:t>
      </w:r>
      <w:r w:rsidRPr="007E3B95">
        <w:t>. We may release your PHI for workers' compensation or similar programs, but only as authorized by, and to the extent necessary to comply with, laws relating to workers' compensation and similar programs that provide benefits for work-related injuries or illness.</w:t>
      </w:r>
    </w:p>
    <w:p w14:paraId="10A94E74" w14:textId="77777777" w:rsidR="009E1BDC" w:rsidRPr="007E3B95" w:rsidRDefault="009E1BDC" w:rsidP="009E1BDC">
      <w:r w:rsidRPr="007E3B95">
        <w:rPr>
          <w:u w:val="single"/>
        </w:rPr>
        <w:t>Public Health Risks</w:t>
      </w:r>
      <w:r w:rsidRPr="007E3B95">
        <w:t>. We may disclose your PHI for public health activities. These activities generally include the following:</w:t>
      </w:r>
    </w:p>
    <w:p w14:paraId="4A337129" w14:textId="77777777" w:rsidR="009E1BDC" w:rsidRPr="007E3B95" w:rsidRDefault="009E1BDC" w:rsidP="007912BC">
      <w:pPr>
        <w:numPr>
          <w:ilvl w:val="0"/>
          <w:numId w:val="36"/>
        </w:numPr>
        <w:spacing w:after="0" w:line="278" w:lineRule="auto"/>
      </w:pPr>
      <w:r w:rsidRPr="007E3B95">
        <w:t xml:space="preserve">to prevent or control disease, injury, or </w:t>
      </w:r>
      <w:proofErr w:type="gramStart"/>
      <w:r w:rsidRPr="007E3B95">
        <w:t>disability;</w:t>
      </w:r>
      <w:proofErr w:type="gramEnd"/>
    </w:p>
    <w:p w14:paraId="32891480" w14:textId="77777777" w:rsidR="009E1BDC" w:rsidRPr="007E3B95" w:rsidRDefault="009E1BDC" w:rsidP="007912BC">
      <w:pPr>
        <w:numPr>
          <w:ilvl w:val="0"/>
          <w:numId w:val="36"/>
        </w:numPr>
        <w:spacing w:after="0" w:line="278" w:lineRule="auto"/>
      </w:pPr>
      <w:r w:rsidRPr="007E3B95">
        <w:lastRenderedPageBreak/>
        <w:t xml:space="preserve">to report births and </w:t>
      </w:r>
      <w:proofErr w:type="gramStart"/>
      <w:r w:rsidRPr="007E3B95">
        <w:t>deaths;</w:t>
      </w:r>
      <w:proofErr w:type="gramEnd"/>
    </w:p>
    <w:p w14:paraId="4FE44DD6" w14:textId="77777777" w:rsidR="009E1BDC" w:rsidRPr="007E3B95" w:rsidRDefault="009E1BDC" w:rsidP="007912BC">
      <w:pPr>
        <w:numPr>
          <w:ilvl w:val="0"/>
          <w:numId w:val="36"/>
        </w:numPr>
        <w:spacing w:after="0" w:line="278" w:lineRule="auto"/>
      </w:pPr>
      <w:r w:rsidRPr="007E3B95">
        <w:t xml:space="preserve">to report child abuse or </w:t>
      </w:r>
      <w:proofErr w:type="gramStart"/>
      <w:r w:rsidRPr="007E3B95">
        <w:t>neglect;</w:t>
      </w:r>
      <w:proofErr w:type="gramEnd"/>
    </w:p>
    <w:p w14:paraId="048AF4B2" w14:textId="77777777" w:rsidR="009E1BDC" w:rsidRPr="007E3B95" w:rsidRDefault="009E1BDC" w:rsidP="007912BC">
      <w:pPr>
        <w:numPr>
          <w:ilvl w:val="0"/>
          <w:numId w:val="36"/>
        </w:numPr>
        <w:spacing w:after="0" w:line="278" w:lineRule="auto"/>
      </w:pPr>
      <w:r w:rsidRPr="007E3B95">
        <w:t xml:space="preserve">to report reactions to medications or problems with </w:t>
      </w:r>
      <w:proofErr w:type="gramStart"/>
      <w:r w:rsidRPr="007E3B95">
        <w:t>products;</w:t>
      </w:r>
      <w:proofErr w:type="gramEnd"/>
    </w:p>
    <w:p w14:paraId="61D9FDFE" w14:textId="77777777" w:rsidR="009E1BDC" w:rsidRPr="007E3B95" w:rsidRDefault="009E1BDC" w:rsidP="007912BC">
      <w:pPr>
        <w:numPr>
          <w:ilvl w:val="0"/>
          <w:numId w:val="36"/>
        </w:numPr>
        <w:spacing w:after="0" w:line="278" w:lineRule="auto"/>
      </w:pPr>
      <w:r w:rsidRPr="007E3B95">
        <w:t xml:space="preserve">to notify people of recalls of products they may be </w:t>
      </w:r>
      <w:proofErr w:type="gramStart"/>
      <w:r w:rsidRPr="007E3B95">
        <w:t>using;</w:t>
      </w:r>
      <w:proofErr w:type="gramEnd"/>
    </w:p>
    <w:p w14:paraId="02F1F55C" w14:textId="77777777" w:rsidR="009E1BDC" w:rsidRPr="007E3B95" w:rsidRDefault="009E1BDC" w:rsidP="007912BC">
      <w:pPr>
        <w:numPr>
          <w:ilvl w:val="0"/>
          <w:numId w:val="36"/>
        </w:numPr>
        <w:spacing w:after="0" w:line="278" w:lineRule="auto"/>
      </w:pPr>
      <w:r w:rsidRPr="007E3B95">
        <w:t xml:space="preserve">to notify a person who may have been exposed to a disease or may be at risk for contracting or spreading a disease or </w:t>
      </w:r>
      <w:proofErr w:type="gramStart"/>
      <w:r w:rsidRPr="007E3B95">
        <w:t>condition;</w:t>
      </w:r>
      <w:proofErr w:type="gramEnd"/>
    </w:p>
    <w:p w14:paraId="175E761C" w14:textId="77777777" w:rsidR="009E1BDC" w:rsidRPr="007E3B95" w:rsidRDefault="009E1BDC" w:rsidP="007912BC">
      <w:pPr>
        <w:numPr>
          <w:ilvl w:val="0"/>
          <w:numId w:val="36"/>
        </w:numPr>
        <w:spacing w:after="0" w:line="278" w:lineRule="auto"/>
      </w:pPr>
      <w:r w:rsidRPr="007E3B95">
        <w:t>to notify the appropriate government authority if we believe that a patient has been the victim of abuse, neglect, or domestic violence. We will only make this disclosure if you agree, or when required or authorized by law.</w:t>
      </w:r>
    </w:p>
    <w:p w14:paraId="4CDD7A8A" w14:textId="77777777" w:rsidR="007912BC" w:rsidRDefault="007912BC" w:rsidP="009E1BDC">
      <w:pPr>
        <w:rPr>
          <w:u w:val="single"/>
        </w:rPr>
      </w:pPr>
    </w:p>
    <w:p w14:paraId="1DE5BFAE" w14:textId="72F5702E" w:rsidR="009E1BDC" w:rsidRPr="007E3B95" w:rsidRDefault="009E1BDC" w:rsidP="009E1BDC">
      <w:r w:rsidRPr="007E3B95">
        <w:rPr>
          <w:u w:val="single"/>
        </w:rPr>
        <w:t>Health Oversight Activities</w:t>
      </w:r>
      <w:r w:rsidRPr="007E3B95">
        <w:t>. We may disclose your PHI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14:paraId="11F746D6" w14:textId="77777777" w:rsidR="009E1BDC" w:rsidRPr="007E3B95" w:rsidRDefault="009E1BDC" w:rsidP="009E1BDC">
      <w:r w:rsidRPr="007E3B95">
        <w:rPr>
          <w:u w:val="single"/>
        </w:rPr>
        <w:t>Lawsuits and Disputes</w:t>
      </w:r>
      <w:r w:rsidRPr="007E3B95">
        <w:t>. If you are involved in a lawsuit or a dispute, we may disclose your PHI in response to a court or administrative order. We may also disclose your PHI in response to a subpoena, discovery request, or other lawful process by someone involved in a legal dispute, but only if efforts have been made to tell you about the request or to obtain a court or administrative order protecting the information requested.</w:t>
      </w:r>
    </w:p>
    <w:p w14:paraId="5665444D" w14:textId="77777777" w:rsidR="009E1BDC" w:rsidRPr="007E3B95" w:rsidRDefault="009E1BDC" w:rsidP="009E1BDC">
      <w:r w:rsidRPr="007E3B95">
        <w:rPr>
          <w:u w:val="single"/>
        </w:rPr>
        <w:t>Law Enforcement</w:t>
      </w:r>
      <w:r w:rsidRPr="007E3B95">
        <w:t>. We may disclose your PHI if asked to do so by a law-enforcement official.</w:t>
      </w:r>
    </w:p>
    <w:p w14:paraId="05FA1F88" w14:textId="77777777" w:rsidR="009E1BDC" w:rsidRPr="007E3B95" w:rsidRDefault="009E1BDC" w:rsidP="007912BC">
      <w:pPr>
        <w:numPr>
          <w:ilvl w:val="0"/>
          <w:numId w:val="37"/>
        </w:numPr>
        <w:spacing w:after="0" w:line="278" w:lineRule="auto"/>
      </w:pPr>
      <w:r w:rsidRPr="007E3B95">
        <w:t xml:space="preserve">in response to a court order, subpoena, warrant, summons, or similar </w:t>
      </w:r>
      <w:proofErr w:type="gramStart"/>
      <w:r w:rsidRPr="007E3B95">
        <w:t>process;</w:t>
      </w:r>
      <w:proofErr w:type="gramEnd"/>
    </w:p>
    <w:p w14:paraId="67986AE9" w14:textId="77777777" w:rsidR="009E1BDC" w:rsidRPr="007E3B95" w:rsidRDefault="009E1BDC" w:rsidP="007912BC">
      <w:pPr>
        <w:numPr>
          <w:ilvl w:val="0"/>
          <w:numId w:val="37"/>
        </w:numPr>
        <w:spacing w:after="0" w:line="278" w:lineRule="auto"/>
      </w:pPr>
      <w:r w:rsidRPr="007E3B95">
        <w:t xml:space="preserve">to identify or locate a suspect, fugitive, material witness, or missing </w:t>
      </w:r>
      <w:proofErr w:type="gramStart"/>
      <w:r w:rsidRPr="007E3B95">
        <w:t>person;</w:t>
      </w:r>
      <w:proofErr w:type="gramEnd"/>
    </w:p>
    <w:p w14:paraId="5D4A69EC" w14:textId="77777777" w:rsidR="009E1BDC" w:rsidRPr="007E3B95" w:rsidRDefault="009E1BDC" w:rsidP="007912BC">
      <w:pPr>
        <w:numPr>
          <w:ilvl w:val="0"/>
          <w:numId w:val="37"/>
        </w:numPr>
        <w:spacing w:after="0" w:line="278" w:lineRule="auto"/>
      </w:pPr>
      <w:r w:rsidRPr="007E3B95">
        <w:t xml:space="preserve">about the victim of a crime if, under certain limited circumstances, we are unable to obtain the victim's </w:t>
      </w:r>
      <w:proofErr w:type="gramStart"/>
      <w:r w:rsidRPr="007E3B95">
        <w:t>agreement;</w:t>
      </w:r>
      <w:proofErr w:type="gramEnd"/>
    </w:p>
    <w:p w14:paraId="0ACE778D" w14:textId="77777777" w:rsidR="009E1BDC" w:rsidRPr="007E3B95" w:rsidRDefault="009E1BDC" w:rsidP="007912BC">
      <w:pPr>
        <w:numPr>
          <w:ilvl w:val="0"/>
          <w:numId w:val="37"/>
        </w:numPr>
        <w:spacing w:after="0" w:line="278" w:lineRule="auto"/>
      </w:pPr>
      <w:r w:rsidRPr="007E3B95">
        <w:t>about a death that we believe may be the result of criminal conduct; and</w:t>
      </w:r>
    </w:p>
    <w:p w14:paraId="2DCD1685" w14:textId="77777777" w:rsidR="009E1BDC" w:rsidRDefault="009E1BDC" w:rsidP="007912BC">
      <w:pPr>
        <w:numPr>
          <w:ilvl w:val="0"/>
          <w:numId w:val="37"/>
        </w:numPr>
        <w:spacing w:after="0" w:line="278" w:lineRule="auto"/>
      </w:pPr>
      <w:r w:rsidRPr="007E3B95">
        <w:t>about criminal conduct.</w:t>
      </w:r>
    </w:p>
    <w:p w14:paraId="45DC09E2" w14:textId="77777777" w:rsidR="007912BC" w:rsidRPr="007E3B95" w:rsidRDefault="007912BC" w:rsidP="007912BC">
      <w:pPr>
        <w:spacing w:after="0" w:line="278" w:lineRule="auto"/>
        <w:ind w:left="720"/>
      </w:pPr>
    </w:p>
    <w:p w14:paraId="2FE5ABEF" w14:textId="77777777" w:rsidR="009E1BDC" w:rsidRPr="007E3B95" w:rsidRDefault="009E1BDC" w:rsidP="009E1BDC">
      <w:r w:rsidRPr="007E3B95">
        <w:rPr>
          <w:u w:val="single"/>
        </w:rPr>
        <w:t>Coroners, Medical Examiners, and Funeral Directors</w:t>
      </w:r>
      <w:r w:rsidRPr="007E3B95">
        <w:t>. We may release PHI to a coroner or medical examiner. This may be necessary, for example, to identify a deceased person or determine the cause of death. We may also release medical information about patients to funeral directors, as necessary to carry out their duties.</w:t>
      </w:r>
    </w:p>
    <w:p w14:paraId="1901AB78" w14:textId="77777777" w:rsidR="009E1BDC" w:rsidRPr="007E3B95" w:rsidRDefault="009E1BDC" w:rsidP="009E1BDC">
      <w:r w:rsidRPr="007E3B95">
        <w:rPr>
          <w:u w:val="single"/>
        </w:rPr>
        <w:t>National Security and Intelligence Activities</w:t>
      </w:r>
      <w:r w:rsidRPr="007E3B95">
        <w:t xml:space="preserve">. We may release your PHI to </w:t>
      </w:r>
      <w:proofErr w:type="gramStart"/>
      <w:r w:rsidRPr="007E3B95">
        <w:t>authorized</w:t>
      </w:r>
      <w:proofErr w:type="gramEnd"/>
      <w:r w:rsidRPr="007E3B95">
        <w:t xml:space="preserve"> federal officials for intelligence, counterintelligence, and other national security activities authorized by law.</w:t>
      </w:r>
    </w:p>
    <w:p w14:paraId="701BE48C" w14:textId="77777777" w:rsidR="009E1BDC" w:rsidRPr="007E3B95" w:rsidRDefault="009E1BDC" w:rsidP="009E1BDC">
      <w:r w:rsidRPr="007E3B95">
        <w:rPr>
          <w:u w:val="single"/>
        </w:rPr>
        <w:t>Inmates</w:t>
      </w:r>
      <w:r w:rsidRPr="007E3B95">
        <w:t>. If you are an inmate of a correctional institution or are in the custody of a law-enforcement official, we may disclose your PHI to the correctional institution or law-enforcement official if necessary (1) for the institution to provide you with health care; (2) to protect your health and safety or the health and safety of others; or (3) for the safety and security of the correctional institution.</w:t>
      </w:r>
    </w:p>
    <w:p w14:paraId="791BB369" w14:textId="77777777" w:rsidR="009E1BDC" w:rsidRPr="007E3B95" w:rsidRDefault="009E1BDC" w:rsidP="009E1BDC">
      <w:r w:rsidRPr="007E3B95">
        <w:rPr>
          <w:u w:val="single"/>
        </w:rPr>
        <w:t>Research</w:t>
      </w:r>
      <w:r w:rsidRPr="007E3B95">
        <w:t>. We may disclose your PHI to researchers when:</w:t>
      </w:r>
    </w:p>
    <w:p w14:paraId="36BEBA5B" w14:textId="77777777" w:rsidR="009E1BDC" w:rsidRPr="007E3B95" w:rsidRDefault="009E1BDC" w:rsidP="007912BC">
      <w:pPr>
        <w:numPr>
          <w:ilvl w:val="0"/>
          <w:numId w:val="38"/>
        </w:numPr>
        <w:spacing w:after="0" w:line="278" w:lineRule="auto"/>
      </w:pPr>
      <w:r w:rsidRPr="007E3B95">
        <w:t>The individual identifiers have been removed; or</w:t>
      </w:r>
    </w:p>
    <w:p w14:paraId="4E000E99" w14:textId="0EFEA15D" w:rsidR="009E1BDC" w:rsidRPr="007E3B95" w:rsidRDefault="009E1BDC" w:rsidP="007912BC">
      <w:pPr>
        <w:numPr>
          <w:ilvl w:val="0"/>
          <w:numId w:val="38"/>
        </w:numPr>
        <w:spacing w:after="0" w:line="278" w:lineRule="auto"/>
      </w:pPr>
      <w:r w:rsidRPr="007E3B95">
        <w:t xml:space="preserve">When an institutional review board or privacy board has reviewed the research proposal and established protocols to ensure the privacy of the requested </w:t>
      </w:r>
      <w:r w:rsidR="00F7736F" w:rsidRPr="007E3B95">
        <w:t>information and</w:t>
      </w:r>
      <w:r w:rsidRPr="007E3B95">
        <w:t xml:space="preserve"> approves the research.</w:t>
      </w:r>
    </w:p>
    <w:p w14:paraId="733CDFBE" w14:textId="77777777" w:rsidR="009E1BDC" w:rsidRPr="0052020B" w:rsidRDefault="009E1BDC" w:rsidP="009E1BDC">
      <w:pPr>
        <w:pStyle w:val="ListParagraph"/>
        <w:numPr>
          <w:ilvl w:val="0"/>
          <w:numId w:val="33"/>
        </w:numPr>
        <w:spacing w:before="240" w:after="160" w:line="278" w:lineRule="auto"/>
        <w:rPr>
          <w:b/>
        </w:rPr>
      </w:pPr>
      <w:r w:rsidRPr="0052020B">
        <w:rPr>
          <w:b/>
        </w:rPr>
        <w:lastRenderedPageBreak/>
        <w:t>Required Disclosures</w:t>
      </w:r>
    </w:p>
    <w:p w14:paraId="016065E7" w14:textId="77777777" w:rsidR="009E1BDC" w:rsidRPr="007E3B95" w:rsidRDefault="009E1BDC" w:rsidP="009E1BDC">
      <w:r w:rsidRPr="007E3B95">
        <w:t>The following is a description of disclosures of your PHI we are required to make.</w:t>
      </w:r>
    </w:p>
    <w:p w14:paraId="6A31F55B" w14:textId="77777777" w:rsidR="009E1BDC" w:rsidRPr="007E3B95" w:rsidRDefault="009E1BDC" w:rsidP="009E1BDC">
      <w:r w:rsidRPr="007E3B95">
        <w:rPr>
          <w:u w:val="single"/>
        </w:rPr>
        <w:t>Government Audits</w:t>
      </w:r>
      <w:r w:rsidRPr="007E3B95">
        <w:t>. We are required to disclose your PHI to the Secretary of the United States Department of Health and Human Services when the Secretary is investigating or determining our compliance with the HIPAA privacy rule.</w:t>
      </w:r>
    </w:p>
    <w:p w14:paraId="199E84DF" w14:textId="77777777" w:rsidR="009E1BDC" w:rsidRPr="007E3B95" w:rsidRDefault="009E1BDC" w:rsidP="009E1BDC">
      <w:r w:rsidRPr="007E3B95">
        <w:rPr>
          <w:u w:val="single"/>
        </w:rPr>
        <w:t>Disclosures to You</w:t>
      </w:r>
      <w:r w:rsidRPr="007E3B95">
        <w:t>. When you request, we are required to disclose to you the portion of your PHI that contains medical records, billing records, and any other records used to make decisions regarding your health care benefits. We are also required, when requested, to provide you with an accounting of most disclosures of your PHI if the disclosure was for reasons other than for payment, treatment, or health care operations, and if the PHI was not disclosed pursuant to your individual authorization.</w:t>
      </w:r>
    </w:p>
    <w:p w14:paraId="715C11A9" w14:textId="77777777" w:rsidR="009E1BDC" w:rsidRPr="0052020B" w:rsidRDefault="009E1BDC" w:rsidP="009E1BDC">
      <w:pPr>
        <w:pStyle w:val="ListParagraph"/>
        <w:numPr>
          <w:ilvl w:val="0"/>
          <w:numId w:val="33"/>
        </w:numPr>
        <w:spacing w:before="240" w:after="160" w:line="278" w:lineRule="auto"/>
        <w:rPr>
          <w:b/>
        </w:rPr>
      </w:pPr>
      <w:r w:rsidRPr="0052020B">
        <w:rPr>
          <w:b/>
        </w:rPr>
        <w:t>Other Disclosures</w:t>
      </w:r>
    </w:p>
    <w:p w14:paraId="741E7880" w14:textId="77777777" w:rsidR="009E1BDC" w:rsidRPr="007E3B95" w:rsidRDefault="009E1BDC" w:rsidP="009E1BDC">
      <w:r w:rsidRPr="007E3B95">
        <w:rPr>
          <w:u w:val="single"/>
        </w:rPr>
        <w:t>Personal Representatives</w:t>
      </w:r>
      <w:r w:rsidRPr="007E3B95">
        <w:t>. We will disclose your PHI to individuals authorized by you, or to an individual designated as your personal representative, attorney-in-fact, etc., so long as you provide us with a written notice/authorization and any supporting documents (i.e., power of attorney). Note: Under the HIPAA privacy rule, we do not have to disclose information to a personal representative if we have a reasonable belief that:</w:t>
      </w:r>
    </w:p>
    <w:p w14:paraId="5001CD4C" w14:textId="77777777" w:rsidR="009E1BDC" w:rsidRPr="007E3B95" w:rsidRDefault="009E1BDC" w:rsidP="007912BC">
      <w:pPr>
        <w:numPr>
          <w:ilvl w:val="0"/>
          <w:numId w:val="39"/>
        </w:numPr>
        <w:spacing w:after="0" w:line="278" w:lineRule="auto"/>
        <w:rPr>
          <w:u w:val="single"/>
        </w:rPr>
      </w:pPr>
      <w:r w:rsidRPr="007E3B95">
        <w:t xml:space="preserve">You have been, or </w:t>
      </w:r>
      <w:proofErr w:type="gramStart"/>
      <w:r w:rsidRPr="007E3B95">
        <w:t>may be</w:t>
      </w:r>
      <w:proofErr w:type="gramEnd"/>
      <w:r w:rsidRPr="007E3B95">
        <w:t>, subject to domestic violence, abuse, or neglect by such person; or</w:t>
      </w:r>
    </w:p>
    <w:p w14:paraId="702DADC1" w14:textId="77777777" w:rsidR="009E1BDC" w:rsidRPr="007E3B95" w:rsidRDefault="009E1BDC" w:rsidP="007912BC">
      <w:pPr>
        <w:numPr>
          <w:ilvl w:val="0"/>
          <w:numId w:val="39"/>
        </w:numPr>
        <w:spacing w:after="0" w:line="278" w:lineRule="auto"/>
        <w:rPr>
          <w:u w:val="single"/>
        </w:rPr>
      </w:pPr>
      <w:r w:rsidRPr="007E3B95">
        <w:t>Treating such person as your personal representative could endanger you; and</w:t>
      </w:r>
    </w:p>
    <w:p w14:paraId="236FBA74" w14:textId="77777777" w:rsidR="009E1BDC" w:rsidRPr="007912BC" w:rsidRDefault="009E1BDC" w:rsidP="007912BC">
      <w:pPr>
        <w:numPr>
          <w:ilvl w:val="0"/>
          <w:numId w:val="39"/>
        </w:numPr>
        <w:spacing w:after="0" w:line="278" w:lineRule="auto"/>
        <w:rPr>
          <w:u w:val="single"/>
        </w:rPr>
      </w:pPr>
      <w:r w:rsidRPr="007E3B95">
        <w:t>In the exercise of professional judgment, it is not in your best interest to treat the person as your personal representative.</w:t>
      </w:r>
    </w:p>
    <w:p w14:paraId="013642C0" w14:textId="77777777" w:rsidR="007912BC" w:rsidRPr="007E3B95" w:rsidRDefault="007912BC" w:rsidP="007912BC">
      <w:pPr>
        <w:spacing w:after="0" w:line="278" w:lineRule="auto"/>
        <w:ind w:left="720"/>
        <w:rPr>
          <w:u w:val="single"/>
        </w:rPr>
      </w:pPr>
    </w:p>
    <w:p w14:paraId="1050B901" w14:textId="34D67958" w:rsidR="009E1BDC" w:rsidRPr="007E3B95" w:rsidRDefault="009E1BDC" w:rsidP="009E1BDC">
      <w:r w:rsidRPr="007E3B95">
        <w:rPr>
          <w:u w:val="single"/>
        </w:rPr>
        <w:t>Spouses and Other Family Members</w:t>
      </w:r>
      <w:r w:rsidRPr="007E3B95">
        <w:t xml:space="preserve">. With only limited exceptions, we will send all mail to the employee. This includes mail relating to the employee's spouse and other family members who are covered under the </w:t>
      </w:r>
      <w:r w:rsidR="00B40CAC" w:rsidRPr="007E3B95">
        <w:t>Plan and</w:t>
      </w:r>
      <w:r w:rsidRPr="007E3B95">
        <w:t xml:space="preserve"> includes mail with information on the use of Plan benefits by the employee's spouse and other family members and information on the denial of any Plan benefits to the employee's spouse and other family members. If a person covered under the Plan has requested Restrictions or Confidential Communications (see below under "Your Rights"), and if we have agreed to the request, we will send mail as provided </w:t>
      </w:r>
      <w:proofErr w:type="gramStart"/>
      <w:r w:rsidRPr="007E3B95">
        <w:t>by the request for</w:t>
      </w:r>
      <w:proofErr w:type="gramEnd"/>
      <w:r w:rsidRPr="007E3B95">
        <w:t xml:space="preserve"> Restrictions or Confidential Communications.</w:t>
      </w:r>
    </w:p>
    <w:p w14:paraId="03D60C12" w14:textId="77777777" w:rsidR="009E1BDC" w:rsidRPr="007E3B95" w:rsidRDefault="009E1BDC" w:rsidP="009E1BDC">
      <w:r w:rsidRPr="007E3B95">
        <w:rPr>
          <w:u w:val="single"/>
        </w:rPr>
        <w:t>Authorizations</w:t>
      </w:r>
      <w:r w:rsidRPr="007E3B95">
        <w:t>. Other uses or disclosures of your PHI not described above will only be made with your written authorization. For example, in general and subject to specific conditions, we will not use or disclose your psychiatric notes; we will not use or disclose your PHI for marketing; and we will not sell your PHI, unless you give us a written authorization. You may revoke written authorizations at any time, so long as the revocation is in writing. Once we receive your written revocation, it will only be effective for future uses and disclosures. It will not be effective for any information that may have been used or disclosed in reliance upon the written authorization and prior to receiving your written revocation.</w:t>
      </w:r>
    </w:p>
    <w:p w14:paraId="4599C490" w14:textId="77777777" w:rsidR="009E1BDC" w:rsidRPr="0052020B" w:rsidRDefault="009E1BDC" w:rsidP="009E1BDC">
      <w:pPr>
        <w:pStyle w:val="ListParagraph"/>
        <w:numPr>
          <w:ilvl w:val="0"/>
          <w:numId w:val="33"/>
        </w:numPr>
        <w:spacing w:before="240" w:after="160" w:line="278" w:lineRule="auto"/>
        <w:rPr>
          <w:b/>
        </w:rPr>
      </w:pPr>
      <w:r w:rsidRPr="0052020B">
        <w:rPr>
          <w:b/>
        </w:rPr>
        <w:t>Your Rights</w:t>
      </w:r>
    </w:p>
    <w:p w14:paraId="3716A0BB" w14:textId="77777777" w:rsidR="009E1BDC" w:rsidRPr="007E3B95" w:rsidRDefault="009E1BDC" w:rsidP="009E1BDC">
      <w:r w:rsidRPr="007E3B95">
        <w:t>You have the following rights with respect to your PHI:</w:t>
      </w:r>
    </w:p>
    <w:p w14:paraId="7A20E64B" w14:textId="77777777" w:rsidR="009E1BDC" w:rsidRPr="007E3B95" w:rsidRDefault="009E1BDC" w:rsidP="009E1BDC">
      <w:r w:rsidRPr="007E3B95">
        <w:rPr>
          <w:u w:val="single"/>
        </w:rPr>
        <w:t>Right to Inspect and Copy</w:t>
      </w:r>
      <w:r w:rsidRPr="007E3B95">
        <w:t xml:space="preserve">. You have the right to inspect and copy certain PHI that may be used to make decisions about your Plan benefits. If the information you request is maintained electronically, and you request an electronic copy, we will provide a copy in the electronic form and format you </w:t>
      </w:r>
      <w:r w:rsidRPr="007E3B95">
        <w:lastRenderedPageBreak/>
        <w:t>request, if the information can be readily produced in that form and format; if the information cannot be readily produced in that form and format, we will work with you to come to an agreement on form and format. If we cannot agree on an electronic form and format, we will provide you with a paper copy.</w:t>
      </w:r>
    </w:p>
    <w:p w14:paraId="5B2FCC92" w14:textId="77777777" w:rsidR="009E1BDC" w:rsidRPr="007E3B95" w:rsidRDefault="009E1BDC" w:rsidP="009E1BDC">
      <w:r w:rsidRPr="007E3B95">
        <w:t>To inspect and copy your PHI, you must submit your request in writing. If you request a copy of the information, we may charge a reasonable fee for the costs of copying, mailing, or other supplies associated with your request.</w:t>
      </w:r>
    </w:p>
    <w:p w14:paraId="53C7EAA9" w14:textId="77777777" w:rsidR="009E1BDC" w:rsidRPr="007E3B95" w:rsidRDefault="009E1BDC" w:rsidP="009E1BDC">
      <w:r w:rsidRPr="007E3B95">
        <w:t>We may deny your request to inspect and copy in certain very limited circumstances. If you are denied access to your medical information, you may request that the denial be reviewed by submitting a written request.</w:t>
      </w:r>
    </w:p>
    <w:p w14:paraId="37822545" w14:textId="77777777" w:rsidR="009E1BDC" w:rsidRPr="007E3B95" w:rsidRDefault="009E1BDC" w:rsidP="009E1BDC">
      <w:r w:rsidRPr="007E3B95">
        <w:rPr>
          <w:u w:val="single"/>
        </w:rPr>
        <w:t>Right to Amend</w:t>
      </w:r>
      <w:r w:rsidRPr="007E3B95">
        <w:t>. If you feel that the PHI we have about you is incorrect or incomplete, you may ask us to amend the information. You have the right to request an amendment for as long as the information is kept by or for the Plan.</w:t>
      </w:r>
    </w:p>
    <w:p w14:paraId="16DC93AC" w14:textId="77777777" w:rsidR="009E1BDC" w:rsidRPr="007E3B95" w:rsidRDefault="009E1BDC" w:rsidP="009E1BDC">
      <w:r w:rsidRPr="007E3B95">
        <w:t>To request an amendment, your request must be made in writing. In addition, you must provide a reason that supports your request.</w:t>
      </w:r>
    </w:p>
    <w:p w14:paraId="2719EB87" w14:textId="77777777" w:rsidR="009E1BDC" w:rsidRPr="007E3B95" w:rsidRDefault="009E1BDC" w:rsidP="009E1BDC">
      <w:r w:rsidRPr="007E3B95">
        <w:t>We may deny your request for an amendment if it is not in writing or does not include a reason to support the request. In addition, we may deny your request if you ask us to amend information that:</w:t>
      </w:r>
    </w:p>
    <w:p w14:paraId="286D5CCE" w14:textId="77777777" w:rsidR="009E1BDC" w:rsidRPr="007E3B95" w:rsidRDefault="009E1BDC" w:rsidP="007912BC">
      <w:pPr>
        <w:numPr>
          <w:ilvl w:val="0"/>
          <w:numId w:val="40"/>
        </w:numPr>
        <w:spacing w:after="0" w:line="278" w:lineRule="auto"/>
      </w:pPr>
      <w:r w:rsidRPr="007E3B95">
        <w:t xml:space="preserve">is not part of the medical information kept by or for the </w:t>
      </w:r>
      <w:proofErr w:type="gramStart"/>
      <w:r w:rsidRPr="007E3B95">
        <w:t>Plan;</w:t>
      </w:r>
      <w:proofErr w:type="gramEnd"/>
    </w:p>
    <w:p w14:paraId="068E1E9C" w14:textId="77777777" w:rsidR="009E1BDC" w:rsidRPr="007E3B95" w:rsidRDefault="009E1BDC" w:rsidP="007912BC">
      <w:pPr>
        <w:numPr>
          <w:ilvl w:val="0"/>
          <w:numId w:val="40"/>
        </w:numPr>
        <w:spacing w:after="0" w:line="278" w:lineRule="auto"/>
      </w:pPr>
      <w:r w:rsidRPr="007E3B95">
        <w:t xml:space="preserve">was not created by us, unless the person or entity that created the information is no longer available to make the </w:t>
      </w:r>
      <w:proofErr w:type="gramStart"/>
      <w:r w:rsidRPr="007E3B95">
        <w:t>amendment;</w:t>
      </w:r>
      <w:proofErr w:type="gramEnd"/>
    </w:p>
    <w:p w14:paraId="1538FCFF" w14:textId="77777777" w:rsidR="009E1BDC" w:rsidRPr="007E3B95" w:rsidRDefault="009E1BDC" w:rsidP="007912BC">
      <w:pPr>
        <w:numPr>
          <w:ilvl w:val="0"/>
          <w:numId w:val="40"/>
        </w:numPr>
        <w:spacing w:after="0" w:line="278" w:lineRule="auto"/>
      </w:pPr>
      <w:r w:rsidRPr="007E3B95">
        <w:t>is not part of the information that you would be permitted to inspect and copy; or</w:t>
      </w:r>
    </w:p>
    <w:p w14:paraId="464E9090" w14:textId="77777777" w:rsidR="009E1BDC" w:rsidRDefault="009E1BDC" w:rsidP="007912BC">
      <w:pPr>
        <w:numPr>
          <w:ilvl w:val="0"/>
          <w:numId w:val="40"/>
        </w:numPr>
        <w:spacing w:after="0" w:line="278" w:lineRule="auto"/>
      </w:pPr>
      <w:r w:rsidRPr="007E3B95">
        <w:t>is already accurate and complete.</w:t>
      </w:r>
    </w:p>
    <w:p w14:paraId="11423EEF" w14:textId="77777777" w:rsidR="007912BC" w:rsidRPr="007E3B95" w:rsidRDefault="007912BC" w:rsidP="007912BC">
      <w:pPr>
        <w:spacing w:after="0" w:line="278" w:lineRule="auto"/>
        <w:ind w:left="720"/>
      </w:pPr>
    </w:p>
    <w:p w14:paraId="4F0CBA8E" w14:textId="77777777" w:rsidR="009E1BDC" w:rsidRPr="007E3B95" w:rsidRDefault="009E1BDC" w:rsidP="009E1BDC">
      <w:r w:rsidRPr="007E3B95">
        <w:t>If we deny your request, you have the right to file a statement of disagreement with us and any future disclosures of the disputed information will include your statement.</w:t>
      </w:r>
    </w:p>
    <w:p w14:paraId="365DB60C" w14:textId="77777777" w:rsidR="009E1BDC" w:rsidRPr="007E3B95" w:rsidRDefault="009E1BDC" w:rsidP="009E1BDC">
      <w:r w:rsidRPr="007E3B95">
        <w:rPr>
          <w:u w:val="single"/>
        </w:rPr>
        <w:t>Right to an Accounting of Disclosures</w:t>
      </w:r>
      <w:r w:rsidRPr="007E3B95">
        <w:t xml:space="preserve">. You have the right to request an "accounting" </w:t>
      </w:r>
      <w:proofErr w:type="gramStart"/>
      <w:r w:rsidRPr="007E3B95">
        <w:t>of</w:t>
      </w:r>
      <w:proofErr w:type="gramEnd"/>
      <w:r w:rsidRPr="007E3B95">
        <w:t xml:space="preserve"> certain disclosures of your PHI. The accounting will not include (1) disclosures for purposes of treatment, payment, or health care operations; (2) disclosures made to you; (3) disclosures made pursuant to your authorization; (4) disclosures made to friends or family in your presence or because of an emergency; (5) disclosures for national security purposes; and (6) disclosures incidental to otherwise permissible disclosures.</w:t>
      </w:r>
    </w:p>
    <w:p w14:paraId="441DC9BE" w14:textId="77777777" w:rsidR="009E1BDC" w:rsidRPr="007E3B95" w:rsidRDefault="009E1BDC" w:rsidP="009E1BDC">
      <w:r w:rsidRPr="007E3B95">
        <w:t xml:space="preserve">To request this list or accounting of disclosures, you must submit your request in writing. Your request must state the </w:t>
      </w:r>
      <w:proofErr w:type="gramStart"/>
      <w:r w:rsidRPr="007E3B95">
        <w:t>time period</w:t>
      </w:r>
      <w:proofErr w:type="gramEnd"/>
      <w:r w:rsidRPr="007E3B95">
        <w:t xml:space="preserve"> you want the accounting to cover, which may not be longer than six years before the date of the request. Your request should indicate in what form you want the list (for example, paper or electronic). The first list you request within a 12-month period will be provided free of charge. For additional lists, we may charge you for the costs of providing the list. We will notify you of the cost involved and you may choose to withdraw or modify your request at that time before any costs are incurred.</w:t>
      </w:r>
    </w:p>
    <w:p w14:paraId="45D160A1" w14:textId="77777777" w:rsidR="009E1BDC" w:rsidRPr="007E3B95" w:rsidRDefault="009E1BDC" w:rsidP="009E1BDC">
      <w:r w:rsidRPr="007E3B95">
        <w:rPr>
          <w:u w:val="single"/>
        </w:rPr>
        <w:t>Right to Request Restrictions</w:t>
      </w:r>
      <w:r w:rsidRPr="007E3B95">
        <w:t>. You have the right to request a restriction or limitation on your PHI that we use or disclose for treatment, payment, or health care operations. You also have the right to request a limit on your PHI that we disclose to someone who is involved in your care or the payment for your care, such as a family member or friend. For example, you could ask that we not use or disclose information about a surgery that you had.</w:t>
      </w:r>
    </w:p>
    <w:p w14:paraId="0C74DBD4" w14:textId="77777777" w:rsidR="009E1BDC" w:rsidRPr="007E3B95" w:rsidRDefault="009E1BDC" w:rsidP="009E1BDC">
      <w:r w:rsidRPr="007E3B95">
        <w:lastRenderedPageBreak/>
        <w:t>Except as provided in the next paragraph, we are not required to agree to your request. However, if we do agree to the request, we will honor the restriction until you revoke it or we notify you.</w:t>
      </w:r>
    </w:p>
    <w:p w14:paraId="7A221799" w14:textId="77777777" w:rsidR="009E1BDC" w:rsidRPr="007E3B95" w:rsidRDefault="009E1BDC" w:rsidP="009E1BDC">
      <w:r w:rsidRPr="007E3B95">
        <w:t>We will comply with any restriction request if (1) except as otherwise required by law, the disclosure is to a health plan for purposes of carrying out payment or health care operations (and is not for purposes of carrying out treatment); and (2) the PHI pertains solely to a health care item or service for which the health care provider involved has been paid in full by you or another person.</w:t>
      </w:r>
    </w:p>
    <w:p w14:paraId="08F042A5" w14:textId="77777777" w:rsidR="009E1BDC" w:rsidRPr="007E3B95" w:rsidRDefault="009E1BDC" w:rsidP="009E1BDC">
      <w:r w:rsidRPr="007E3B95">
        <w:t>To request restrictions, you must make your request in writing. In your request, you must tell us (1) what information you want to limit; (2) whether you want to limit our use, disclosure, or both; and (3) to whom you want the limits to apply-for example, disclosures to your spouse.</w:t>
      </w:r>
    </w:p>
    <w:p w14:paraId="04396360" w14:textId="77777777" w:rsidR="009E1BDC" w:rsidRPr="007E3B95" w:rsidRDefault="009E1BDC" w:rsidP="009E1BDC">
      <w:r w:rsidRPr="007E3B95">
        <w:rPr>
          <w:u w:val="single"/>
        </w:rPr>
        <w:t>Right to Request Confidential Communications</w:t>
      </w:r>
      <w:r w:rsidRPr="007E3B95">
        <w:t>. You have the right to request that we communicate with you about medical matters in a certain way or at a certain location. For example, you can ask that we only contact you at work or by mail.</w:t>
      </w:r>
    </w:p>
    <w:p w14:paraId="28A60C87" w14:textId="77777777" w:rsidR="009E1BDC" w:rsidRPr="007E3B95" w:rsidRDefault="009E1BDC" w:rsidP="009E1BDC">
      <w:r w:rsidRPr="007E3B95">
        <w:t xml:space="preserve">To request confidential communications, you must make your request in writing. We will not ask </w:t>
      </w:r>
      <w:proofErr w:type="gramStart"/>
      <w:r w:rsidRPr="007E3B95">
        <w:t>you</w:t>
      </w:r>
      <w:proofErr w:type="gramEnd"/>
      <w:r w:rsidRPr="007E3B95">
        <w:t xml:space="preserve"> the reason for your request. Your request must specify how or where you wish to be contacted. We will accommodate all reasonable requests.</w:t>
      </w:r>
    </w:p>
    <w:p w14:paraId="053B68CB" w14:textId="77777777" w:rsidR="009E1BDC" w:rsidRPr="007E3B95" w:rsidRDefault="009E1BDC" w:rsidP="009E1BDC">
      <w:r w:rsidRPr="007E3B95">
        <w:rPr>
          <w:u w:val="single"/>
        </w:rPr>
        <w:t>Right to Be Notified of a Breach</w:t>
      </w:r>
      <w:r w:rsidRPr="007E3B95">
        <w:t xml:space="preserve">. You have the right to be notified </w:t>
      </w:r>
      <w:proofErr w:type="gramStart"/>
      <w:r w:rsidRPr="007E3B95">
        <w:t>in the event that</w:t>
      </w:r>
      <w:proofErr w:type="gramEnd"/>
      <w:r w:rsidRPr="007E3B95">
        <w:t xml:space="preserve"> we (or a Business Associate) discover a breach of unsecured PHI.</w:t>
      </w:r>
    </w:p>
    <w:p w14:paraId="3E3EBD4B" w14:textId="77777777" w:rsidR="00C22800" w:rsidRPr="00C22800" w:rsidRDefault="009E1BDC" w:rsidP="00C22800">
      <w:pPr>
        <w:spacing w:before="240" w:after="160" w:line="278" w:lineRule="auto"/>
        <w:rPr>
          <w:b/>
        </w:rPr>
      </w:pPr>
      <w:r w:rsidRPr="00C22800">
        <w:rPr>
          <w:u w:val="single"/>
        </w:rPr>
        <w:t>Right to a Paper Copy of This Notice</w:t>
      </w:r>
      <w:r w:rsidRPr="007E3B95">
        <w:t xml:space="preserve">. You have the right to </w:t>
      </w:r>
      <w:proofErr w:type="gramStart"/>
      <w:r w:rsidRPr="007E3B95">
        <w:t>a paper copy</w:t>
      </w:r>
      <w:proofErr w:type="gramEnd"/>
      <w:r w:rsidRPr="007E3B95">
        <w:t xml:space="preserve"> of this notice. You may ask us to give you a copy of this notice at any time. Even if you have agreed to receive this notice electronically, you are still entitled to a paper copy of this notice.</w:t>
      </w:r>
      <w:r>
        <w:t xml:space="preserve"> </w:t>
      </w:r>
    </w:p>
    <w:p w14:paraId="532FEDBD" w14:textId="6BB3CB8D" w:rsidR="009E1BDC" w:rsidRPr="00C22800" w:rsidRDefault="009E1BDC" w:rsidP="00C22800">
      <w:pPr>
        <w:pStyle w:val="ListParagraph"/>
        <w:numPr>
          <w:ilvl w:val="0"/>
          <w:numId w:val="41"/>
        </w:numPr>
        <w:spacing w:before="240" w:after="160" w:line="278" w:lineRule="auto"/>
        <w:rPr>
          <w:b/>
        </w:rPr>
      </w:pPr>
      <w:r w:rsidRPr="00C22800">
        <w:rPr>
          <w:b/>
        </w:rPr>
        <w:t>Complaints</w:t>
      </w:r>
    </w:p>
    <w:p w14:paraId="70C05C20" w14:textId="77777777" w:rsidR="009E1BDC" w:rsidRPr="007E3B95" w:rsidRDefault="009E1BDC" w:rsidP="009E1BDC">
      <w:r w:rsidRPr="007E3B95">
        <w:t xml:space="preserve">If you believe that your privacy rights have been violated, you may file a complaint with the Plan or with the Office for Civil Rights of the United States Department of Health and Human Services. To file a complaint with the Plan, </w:t>
      </w:r>
      <w:r>
        <w:t>contact the person listed in the Contact Information section of this Notice</w:t>
      </w:r>
      <w:r w:rsidRPr="007E3B95">
        <w:t>. All complaints must be submitted in writing.</w:t>
      </w:r>
    </w:p>
    <w:p w14:paraId="1E9B2A1E" w14:textId="77777777" w:rsidR="009E1BDC" w:rsidRPr="007E3B95" w:rsidRDefault="009E1BDC" w:rsidP="009E1BDC">
      <w:r w:rsidRPr="007E3B95">
        <w:t>You will not be penalized, or in any other way retaliated against, for filing a complaint with the Office for Civil Rights or with us.</w:t>
      </w:r>
    </w:p>
    <w:bookmarkEnd w:id="0"/>
    <w:p w14:paraId="68947E26" w14:textId="77777777" w:rsidR="00292586" w:rsidRDefault="00292586" w:rsidP="00292586"/>
    <w:p w14:paraId="33664A1D" w14:textId="0D74A286" w:rsidR="00212B0F" w:rsidRPr="0087671F" w:rsidRDefault="00212B0F" w:rsidP="00212B0F">
      <w:pPr>
        <w:widowControl w:val="0"/>
        <w:suppressAutoHyphens/>
        <w:autoSpaceDE w:val="0"/>
        <w:autoSpaceDN w:val="0"/>
        <w:adjustRightInd w:val="0"/>
        <w:spacing w:before="100" w:after="0"/>
        <w:ind w:left="100"/>
        <w:rPr>
          <w:rFonts w:cs="Arial"/>
          <w:color w:val="252525"/>
        </w:rPr>
      </w:pPr>
    </w:p>
    <w:p w14:paraId="6176F9D3" w14:textId="77777777" w:rsidR="00212B0F" w:rsidRDefault="00212B0F" w:rsidP="00C60767">
      <w:pPr>
        <w:pStyle w:val="NoSpacing"/>
      </w:pPr>
    </w:p>
    <w:p w14:paraId="6885920C" w14:textId="187B26E6" w:rsidR="00663B21" w:rsidRPr="00B11161" w:rsidRDefault="00663B21" w:rsidP="00270DFA">
      <w:pPr>
        <w:spacing w:after="160" w:line="278" w:lineRule="auto"/>
      </w:pPr>
    </w:p>
    <w:sectPr w:rsidR="00663B21" w:rsidRPr="00B11161" w:rsidSect="007912BC">
      <w:footerReference w:type="default" r:id="rId11"/>
      <w:pgSz w:w="12240" w:h="15840"/>
      <w:pgMar w:top="1260" w:right="1080" w:bottom="720" w:left="108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4FCB" w14:textId="77777777" w:rsidR="00E90784" w:rsidRDefault="00E90784" w:rsidP="005626F9">
      <w:pPr>
        <w:spacing w:line="240" w:lineRule="auto"/>
      </w:pPr>
      <w:r>
        <w:separator/>
      </w:r>
    </w:p>
  </w:endnote>
  <w:endnote w:type="continuationSeparator" w:id="0">
    <w:p w14:paraId="4BCF4E61" w14:textId="77777777" w:rsidR="00E90784" w:rsidRDefault="00E90784" w:rsidP="00562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DD86" w14:textId="716CE3FE" w:rsidR="00663B21" w:rsidRPr="00270DFA" w:rsidRDefault="006F399E" w:rsidP="00B6199B">
    <w:pPr>
      <w:pStyle w:val="Footer"/>
      <w:tabs>
        <w:tab w:val="right" w:pos="10080"/>
      </w:tabs>
      <w:rPr>
        <w:sz w:val="20"/>
        <w:szCs w:val="20"/>
      </w:rPr>
    </w:pPr>
    <w:sdt>
      <w:sdtPr>
        <w:rPr>
          <w:sz w:val="20"/>
          <w:szCs w:val="20"/>
        </w:rPr>
        <w:id w:val="1117181511"/>
        <w:docPartObj>
          <w:docPartGallery w:val="Page Numbers (Bottom of Page)"/>
          <w:docPartUnique/>
        </w:docPartObj>
      </w:sdtPr>
      <w:sdtEndPr>
        <w:rPr>
          <w:noProof/>
        </w:rPr>
      </w:sdtEndPr>
      <w:sdtContent>
        <w:r w:rsidR="00663B21" w:rsidRPr="00270DFA">
          <w:rPr>
            <w:sz w:val="20"/>
            <w:szCs w:val="20"/>
          </w:rPr>
          <w:tab/>
        </w:r>
        <w:r w:rsidR="00663B21" w:rsidRPr="00270DFA">
          <w:rPr>
            <w:sz w:val="20"/>
            <w:szCs w:val="20"/>
          </w:rPr>
          <w:tab/>
        </w:r>
        <w:r w:rsidR="00663B21" w:rsidRPr="00270DFA">
          <w:rPr>
            <w:sz w:val="20"/>
            <w:szCs w:val="20"/>
          </w:rPr>
          <w:tab/>
        </w:r>
      </w:sdtContent>
    </w:sdt>
  </w:p>
  <w:p w14:paraId="53FB0072" w14:textId="77777777" w:rsidR="00D128EB" w:rsidRDefault="00D128E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0DE7" w14:textId="77777777" w:rsidR="00E90784" w:rsidRDefault="00E90784" w:rsidP="005626F9">
      <w:pPr>
        <w:spacing w:line="240" w:lineRule="auto"/>
      </w:pPr>
      <w:r>
        <w:separator/>
      </w:r>
    </w:p>
  </w:footnote>
  <w:footnote w:type="continuationSeparator" w:id="0">
    <w:p w14:paraId="2607D597" w14:textId="77777777" w:rsidR="00E90784" w:rsidRDefault="00E90784" w:rsidP="005626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6E0BA"/>
    <w:multiLevelType w:val="singleLevel"/>
    <w:tmpl w:val="C41778D5"/>
    <w:lvl w:ilvl="0">
      <w:numFmt w:val="decimal"/>
      <w:lvlText w:val="•"/>
      <w:lvlJc w:val="left"/>
      <w:rPr>
        <w:rFonts w:cs="Times New Roman"/>
      </w:rPr>
    </w:lvl>
  </w:abstractNum>
  <w:abstractNum w:abstractNumId="1" w15:restartNumberingAfterBreak="0">
    <w:nsid w:val="90F8AB3C"/>
    <w:multiLevelType w:val="singleLevel"/>
    <w:tmpl w:val="46DA169C"/>
    <w:lvl w:ilvl="0">
      <w:numFmt w:val="decimal"/>
      <w:lvlText w:val="•"/>
      <w:lvlJc w:val="left"/>
      <w:rPr>
        <w:rFonts w:cs="Times New Roman"/>
      </w:rPr>
    </w:lvl>
  </w:abstractNum>
  <w:abstractNum w:abstractNumId="2" w15:restartNumberingAfterBreak="0">
    <w:nsid w:val="B71E0EB2"/>
    <w:multiLevelType w:val="singleLevel"/>
    <w:tmpl w:val="AD7DF038"/>
    <w:lvl w:ilvl="0">
      <w:numFmt w:val="decimal"/>
      <w:lvlText w:val="•"/>
      <w:lvlJc w:val="left"/>
      <w:rPr>
        <w:rFonts w:cs="Times New Roman"/>
      </w:rPr>
    </w:lvl>
  </w:abstractNum>
  <w:abstractNum w:abstractNumId="3" w15:restartNumberingAfterBreak="0">
    <w:nsid w:val="BF147EF0"/>
    <w:multiLevelType w:val="singleLevel"/>
    <w:tmpl w:val="4D54A209"/>
    <w:lvl w:ilvl="0">
      <w:numFmt w:val="decimal"/>
      <w:lvlText w:val="•"/>
      <w:lvlJc w:val="left"/>
      <w:rPr>
        <w:rFonts w:cs="Times New Roman"/>
      </w:rPr>
    </w:lvl>
  </w:abstractNum>
  <w:abstractNum w:abstractNumId="4" w15:restartNumberingAfterBreak="0">
    <w:nsid w:val="CF7610BA"/>
    <w:multiLevelType w:val="singleLevel"/>
    <w:tmpl w:val="D38EDA8A"/>
    <w:lvl w:ilvl="0">
      <w:numFmt w:val="decimal"/>
      <w:lvlText w:val="•"/>
      <w:lvlJc w:val="left"/>
      <w:rPr>
        <w:rFonts w:cs="Times New Roman"/>
      </w:rPr>
    </w:lvl>
  </w:abstractNum>
  <w:abstractNum w:abstractNumId="5" w15:restartNumberingAfterBreak="0">
    <w:nsid w:val="D08D8F59"/>
    <w:multiLevelType w:val="singleLevel"/>
    <w:tmpl w:val="34DEDCCE"/>
    <w:lvl w:ilvl="0">
      <w:numFmt w:val="decimal"/>
      <w:lvlText w:val="•"/>
      <w:lvlJc w:val="left"/>
      <w:rPr>
        <w:rFonts w:cs="Times New Roman"/>
      </w:rPr>
    </w:lvl>
  </w:abstractNum>
  <w:abstractNum w:abstractNumId="6" w15:restartNumberingAfterBreak="0">
    <w:nsid w:val="D376BF58"/>
    <w:multiLevelType w:val="singleLevel"/>
    <w:tmpl w:val="F382C498"/>
    <w:lvl w:ilvl="0">
      <w:numFmt w:val="decimal"/>
      <w:lvlText w:val="•"/>
      <w:lvlJc w:val="left"/>
      <w:rPr>
        <w:rFonts w:cs="Times New Roman"/>
      </w:rPr>
    </w:lvl>
  </w:abstractNum>
  <w:abstractNum w:abstractNumId="7" w15:restartNumberingAfterBreak="0">
    <w:nsid w:val="DD47AD49"/>
    <w:multiLevelType w:val="singleLevel"/>
    <w:tmpl w:val="BC921791"/>
    <w:lvl w:ilvl="0">
      <w:numFmt w:val="decimal"/>
      <w:lvlText w:val="•"/>
      <w:lvlJc w:val="left"/>
      <w:rPr>
        <w:rFonts w:cs="Times New Roman"/>
      </w:rPr>
    </w:lvl>
  </w:abstractNum>
  <w:abstractNum w:abstractNumId="8" w15:restartNumberingAfterBreak="0">
    <w:nsid w:val="ED964010"/>
    <w:multiLevelType w:val="singleLevel"/>
    <w:tmpl w:val="BED1CAA5"/>
    <w:lvl w:ilvl="0">
      <w:numFmt w:val="decimal"/>
      <w:lvlText w:val="•"/>
      <w:lvlJc w:val="left"/>
      <w:rPr>
        <w:rFonts w:cs="Times New Roman"/>
      </w:rPr>
    </w:lvl>
  </w:abstractNum>
  <w:abstractNum w:abstractNumId="9" w15:restartNumberingAfterBreak="0">
    <w:nsid w:val="FFFFFF88"/>
    <w:multiLevelType w:val="singleLevel"/>
    <w:tmpl w:val="50E84D04"/>
    <w:lvl w:ilvl="0">
      <w:start w:val="1"/>
      <w:numFmt w:val="decimal"/>
      <w:pStyle w:val="ListNumber"/>
      <w:lvlText w:val="%1."/>
      <w:lvlJc w:val="left"/>
      <w:pPr>
        <w:tabs>
          <w:tab w:val="num" w:pos="360"/>
        </w:tabs>
        <w:ind w:left="360" w:hanging="360"/>
      </w:pPr>
    </w:lvl>
  </w:abstractNum>
  <w:abstractNum w:abstractNumId="10" w15:restartNumberingAfterBreak="0">
    <w:nsid w:val="04268BFC"/>
    <w:multiLevelType w:val="singleLevel"/>
    <w:tmpl w:val="0F2D0147"/>
    <w:lvl w:ilvl="0">
      <w:numFmt w:val="decimal"/>
      <w:lvlText w:val="•"/>
      <w:lvlJc w:val="left"/>
      <w:rPr>
        <w:rFonts w:cs="Times New Roman"/>
      </w:rPr>
    </w:lvl>
  </w:abstractNum>
  <w:abstractNum w:abstractNumId="11" w15:restartNumberingAfterBreak="0">
    <w:nsid w:val="094A7B9E"/>
    <w:multiLevelType w:val="hybridMultilevel"/>
    <w:tmpl w:val="1A98A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8F3C8D"/>
    <w:multiLevelType w:val="singleLevel"/>
    <w:tmpl w:val="0F990A82"/>
    <w:lvl w:ilvl="0">
      <w:numFmt w:val="decimal"/>
      <w:lvlText w:val="•"/>
      <w:lvlJc w:val="left"/>
      <w:rPr>
        <w:rFonts w:cs="Times New Roman"/>
      </w:rPr>
    </w:lvl>
  </w:abstractNum>
  <w:abstractNum w:abstractNumId="13" w15:restartNumberingAfterBreak="0">
    <w:nsid w:val="12C720AB"/>
    <w:multiLevelType w:val="multilevel"/>
    <w:tmpl w:val="0409001D"/>
    <w:numStyleLink w:val="NumbersInsideTextBox"/>
  </w:abstractNum>
  <w:abstractNum w:abstractNumId="14" w15:restartNumberingAfterBreak="0">
    <w:nsid w:val="21DB6182"/>
    <w:multiLevelType w:val="singleLevel"/>
    <w:tmpl w:val="9D4882B7"/>
    <w:lvl w:ilvl="0">
      <w:numFmt w:val="decimal"/>
      <w:lvlText w:val="•"/>
      <w:lvlJc w:val="left"/>
      <w:rPr>
        <w:rFonts w:cs="Times New Roman"/>
      </w:rPr>
    </w:lvl>
  </w:abstractNum>
  <w:abstractNum w:abstractNumId="15" w15:restartNumberingAfterBreak="0">
    <w:nsid w:val="266646A0"/>
    <w:multiLevelType w:val="hybridMultilevel"/>
    <w:tmpl w:val="C97293E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C95069"/>
    <w:multiLevelType w:val="singleLevel"/>
    <w:tmpl w:val="05A3E21F"/>
    <w:lvl w:ilvl="0">
      <w:numFmt w:val="decimal"/>
      <w:lvlText w:val="•"/>
      <w:lvlJc w:val="left"/>
      <w:rPr>
        <w:rFonts w:cs="Times New Roman"/>
      </w:rPr>
    </w:lvl>
  </w:abstractNum>
  <w:abstractNum w:abstractNumId="17" w15:restartNumberingAfterBreak="0">
    <w:nsid w:val="296A74D2"/>
    <w:multiLevelType w:val="hybridMultilevel"/>
    <w:tmpl w:val="F23EC7B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13292E"/>
    <w:multiLevelType w:val="hybridMultilevel"/>
    <w:tmpl w:val="22EC076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361A44C9"/>
    <w:multiLevelType w:val="hybridMultilevel"/>
    <w:tmpl w:val="667AE6F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4F4A7C"/>
    <w:multiLevelType w:val="hybridMultilevel"/>
    <w:tmpl w:val="A138884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1A25E3"/>
    <w:multiLevelType w:val="hybridMultilevel"/>
    <w:tmpl w:val="E722ABC2"/>
    <w:lvl w:ilvl="0" w:tplc="04090019">
      <w:start w:val="1"/>
      <w:numFmt w:val="lowerLetter"/>
      <w:lvlText w:val="%1."/>
      <w:lvlJc w:val="left"/>
      <w:pPr>
        <w:ind w:left="820" w:hanging="360"/>
      </w:pPr>
      <w:rPr>
        <w:strike w:val="0"/>
        <w:dstrike w:val="0"/>
        <w:u w:val="none"/>
        <w:effect w:val="none"/>
      </w:rPr>
    </w:lvl>
    <w:lvl w:ilvl="1" w:tplc="FFFFFFFF">
      <w:start w:val="1"/>
      <w:numFmt w:val="lowerLetter"/>
      <w:lvlText w:val="%2."/>
      <w:lvlJc w:val="left"/>
      <w:pPr>
        <w:ind w:left="1540" w:hanging="360"/>
      </w:pPr>
      <w:rPr>
        <w:rFonts w:cs="Times New Roman"/>
      </w:rPr>
    </w:lvl>
    <w:lvl w:ilvl="2" w:tplc="FFFFFFFF">
      <w:start w:val="1"/>
      <w:numFmt w:val="lowerRoman"/>
      <w:lvlText w:val="%3."/>
      <w:lvlJc w:val="right"/>
      <w:pPr>
        <w:ind w:left="2260" w:hanging="180"/>
      </w:pPr>
      <w:rPr>
        <w:rFonts w:cs="Times New Roman"/>
      </w:rPr>
    </w:lvl>
    <w:lvl w:ilvl="3" w:tplc="FFFFFFFF">
      <w:start w:val="1"/>
      <w:numFmt w:val="decimal"/>
      <w:lvlText w:val="%4."/>
      <w:lvlJc w:val="left"/>
      <w:pPr>
        <w:ind w:left="2980" w:hanging="360"/>
      </w:pPr>
      <w:rPr>
        <w:rFonts w:cs="Times New Roman"/>
      </w:rPr>
    </w:lvl>
    <w:lvl w:ilvl="4" w:tplc="FFFFFFFF">
      <w:start w:val="1"/>
      <w:numFmt w:val="lowerLetter"/>
      <w:lvlText w:val="%5."/>
      <w:lvlJc w:val="left"/>
      <w:pPr>
        <w:ind w:left="3700" w:hanging="360"/>
      </w:pPr>
      <w:rPr>
        <w:rFonts w:cs="Times New Roman"/>
      </w:rPr>
    </w:lvl>
    <w:lvl w:ilvl="5" w:tplc="FFFFFFFF">
      <w:start w:val="1"/>
      <w:numFmt w:val="lowerRoman"/>
      <w:lvlText w:val="%6."/>
      <w:lvlJc w:val="right"/>
      <w:pPr>
        <w:ind w:left="4420" w:hanging="180"/>
      </w:pPr>
      <w:rPr>
        <w:rFonts w:cs="Times New Roman"/>
      </w:rPr>
    </w:lvl>
    <w:lvl w:ilvl="6" w:tplc="FFFFFFFF">
      <w:start w:val="1"/>
      <w:numFmt w:val="decimal"/>
      <w:lvlText w:val="%7."/>
      <w:lvlJc w:val="left"/>
      <w:pPr>
        <w:ind w:left="5140" w:hanging="360"/>
      </w:pPr>
      <w:rPr>
        <w:rFonts w:cs="Times New Roman"/>
      </w:rPr>
    </w:lvl>
    <w:lvl w:ilvl="7" w:tplc="FFFFFFFF">
      <w:start w:val="1"/>
      <w:numFmt w:val="lowerLetter"/>
      <w:lvlText w:val="%8."/>
      <w:lvlJc w:val="left"/>
      <w:pPr>
        <w:ind w:left="5860" w:hanging="360"/>
      </w:pPr>
      <w:rPr>
        <w:rFonts w:cs="Times New Roman"/>
      </w:rPr>
    </w:lvl>
    <w:lvl w:ilvl="8" w:tplc="FFFFFFFF">
      <w:start w:val="1"/>
      <w:numFmt w:val="lowerRoman"/>
      <w:lvlText w:val="%9."/>
      <w:lvlJc w:val="right"/>
      <w:pPr>
        <w:ind w:left="6580" w:hanging="180"/>
      </w:pPr>
      <w:rPr>
        <w:rFonts w:cs="Times New Roman"/>
      </w:rPr>
    </w:lvl>
  </w:abstractNum>
  <w:abstractNum w:abstractNumId="22" w15:restartNumberingAfterBreak="0">
    <w:nsid w:val="3F642903"/>
    <w:multiLevelType w:val="multilevel"/>
    <w:tmpl w:val="EA22BC40"/>
    <w:name w:val="Numbers in Text Box"/>
    <w:lvl w:ilvl="0">
      <w:start w:val="1"/>
      <w:numFmt w:val="decimal"/>
      <w:pStyle w:val="NumbersInTextBox"/>
      <w:lvlText w:val="%1."/>
      <w:lvlJc w:val="left"/>
      <w:pPr>
        <w:ind w:left="720" w:hanging="360"/>
      </w:pPr>
    </w:lvl>
    <w:lvl w:ilvl="1">
      <w:start w:val="1"/>
      <w:numFmt w:val="lowerLetter"/>
      <w:lvlText w:val="%2)"/>
      <w:lvlJc w:val="left"/>
      <w:pPr>
        <w:ind w:left="1080" w:hanging="360"/>
      </w:pPr>
      <w:rPr>
        <w:rFonts w:ascii="Arial" w:hAnsi="Arial" w:hint="default"/>
        <w:b w:val="0"/>
        <w:i w:val="0"/>
        <w:color w:val="auto"/>
        <w:sz w:val="20"/>
      </w:rPr>
    </w:lvl>
    <w:lvl w:ilvl="2">
      <w:start w:val="1"/>
      <w:numFmt w:val="lowerRoman"/>
      <w:lvlText w:val="%3)"/>
      <w:lvlJc w:val="left"/>
      <w:pPr>
        <w:ind w:left="1440" w:hanging="360"/>
      </w:pPr>
      <w:rPr>
        <w:rFonts w:ascii="Arial" w:hAnsi="Arial" w:hint="default"/>
        <w:b w:val="0"/>
        <w:i w:val="0"/>
        <w:color w:val="auto"/>
        <w:sz w:val="20"/>
      </w:rPr>
    </w:lvl>
    <w:lvl w:ilvl="3">
      <w:start w:val="1"/>
      <w:numFmt w:val="decimal"/>
      <w:lvlText w:val="(%4)"/>
      <w:lvlJc w:val="left"/>
      <w:pPr>
        <w:ind w:left="1800" w:hanging="360"/>
      </w:pPr>
      <w:rPr>
        <w:rFonts w:ascii="Arial" w:hAnsi="Arial" w:hint="default"/>
        <w:b w:val="0"/>
        <w:i w:val="0"/>
        <w:color w:val="auto"/>
        <w:sz w:val="20"/>
      </w:rPr>
    </w:lvl>
    <w:lvl w:ilvl="4">
      <w:start w:val="1"/>
      <w:numFmt w:val="lowerLetter"/>
      <w:lvlText w:val="(%5)"/>
      <w:lvlJc w:val="left"/>
      <w:pPr>
        <w:ind w:left="2160" w:hanging="360"/>
      </w:pPr>
      <w:rPr>
        <w:rFonts w:ascii="Arial" w:hAnsi="Arial" w:hint="default"/>
        <w:b w:val="0"/>
        <w:i w:val="0"/>
        <w:color w:val="auto"/>
        <w:sz w:val="20"/>
      </w:rPr>
    </w:lvl>
    <w:lvl w:ilvl="5">
      <w:start w:val="1"/>
      <w:numFmt w:val="lowerRoman"/>
      <w:lvlText w:val="(%6)"/>
      <w:lvlJc w:val="left"/>
      <w:pPr>
        <w:ind w:left="2520" w:hanging="360"/>
      </w:pPr>
      <w:rPr>
        <w:rFonts w:ascii="Arial" w:hAnsi="Arial" w:hint="default"/>
        <w:b w:val="0"/>
        <w:i w:val="0"/>
        <w:color w:val="auto"/>
        <w:sz w:val="20"/>
      </w:rPr>
    </w:lvl>
    <w:lvl w:ilvl="6">
      <w:start w:val="1"/>
      <w:numFmt w:val="decimal"/>
      <w:lvlText w:val="%7."/>
      <w:lvlJc w:val="left"/>
      <w:pPr>
        <w:ind w:left="2880" w:hanging="360"/>
      </w:pPr>
      <w:rPr>
        <w:rFonts w:ascii="Arial" w:hAnsi="Arial" w:hint="default"/>
        <w:b w:val="0"/>
        <w:i w:val="0"/>
        <w:color w:val="auto"/>
        <w:sz w:val="20"/>
      </w:rPr>
    </w:lvl>
    <w:lvl w:ilvl="7">
      <w:start w:val="1"/>
      <w:numFmt w:val="lowerLetter"/>
      <w:lvlText w:val="%8."/>
      <w:lvlJc w:val="left"/>
      <w:pPr>
        <w:ind w:left="3240" w:hanging="360"/>
      </w:pPr>
      <w:rPr>
        <w:rFonts w:ascii="Arial" w:hAnsi="Arial" w:hint="default"/>
        <w:b w:val="0"/>
        <w:i w:val="0"/>
        <w:color w:val="auto"/>
        <w:sz w:val="20"/>
      </w:rPr>
    </w:lvl>
    <w:lvl w:ilvl="8">
      <w:start w:val="1"/>
      <w:numFmt w:val="lowerRoman"/>
      <w:lvlText w:val="%9."/>
      <w:lvlJc w:val="left"/>
      <w:pPr>
        <w:ind w:left="3600" w:hanging="360"/>
      </w:pPr>
      <w:rPr>
        <w:rFonts w:ascii="Arial" w:hAnsi="Arial" w:hint="default"/>
        <w:b w:val="0"/>
        <w:i w:val="0"/>
        <w:color w:val="auto"/>
        <w:sz w:val="20"/>
      </w:rPr>
    </w:lvl>
  </w:abstractNum>
  <w:abstractNum w:abstractNumId="23" w15:restartNumberingAfterBreak="0">
    <w:nsid w:val="4096036F"/>
    <w:multiLevelType w:val="hybridMultilevel"/>
    <w:tmpl w:val="A0DE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897CA9"/>
    <w:multiLevelType w:val="singleLevel"/>
    <w:tmpl w:val="1E5FACA1"/>
    <w:lvl w:ilvl="0">
      <w:numFmt w:val="decimal"/>
      <w:lvlText w:val="•"/>
      <w:lvlJc w:val="left"/>
      <w:rPr>
        <w:rFonts w:cs="Times New Roman"/>
      </w:rPr>
    </w:lvl>
  </w:abstractNum>
  <w:abstractNum w:abstractNumId="25" w15:restartNumberingAfterBreak="0">
    <w:nsid w:val="49A8794F"/>
    <w:multiLevelType w:val="multilevel"/>
    <w:tmpl w:val="0409001D"/>
    <w:styleLink w:val="NumbersInsideTextBox"/>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583EE8"/>
    <w:multiLevelType w:val="hybridMultilevel"/>
    <w:tmpl w:val="04F21B88"/>
    <w:lvl w:ilvl="0" w:tplc="7D966BAC">
      <w:start w:val="1"/>
      <w:numFmt w:val="decimal"/>
      <w:lvlText w:val="%1."/>
      <w:lvlJc w:val="left"/>
      <w:pPr>
        <w:ind w:left="820" w:hanging="360"/>
      </w:pPr>
      <w:rPr>
        <w:rFonts w:cs="Times New Roman" w:hint="default"/>
        <w:u w:val="none"/>
      </w:rPr>
    </w:lvl>
    <w:lvl w:ilvl="1" w:tplc="04090019" w:tentative="1">
      <w:start w:val="1"/>
      <w:numFmt w:val="lowerLetter"/>
      <w:lvlText w:val="%2."/>
      <w:lvlJc w:val="left"/>
      <w:pPr>
        <w:ind w:left="1540" w:hanging="360"/>
      </w:pPr>
      <w:rPr>
        <w:rFonts w:cs="Times New Roman"/>
      </w:rPr>
    </w:lvl>
    <w:lvl w:ilvl="2" w:tplc="0409001B" w:tentative="1">
      <w:start w:val="1"/>
      <w:numFmt w:val="lowerRoman"/>
      <w:lvlText w:val="%3."/>
      <w:lvlJc w:val="right"/>
      <w:pPr>
        <w:ind w:left="2260" w:hanging="180"/>
      </w:pPr>
      <w:rPr>
        <w:rFonts w:cs="Times New Roman"/>
      </w:rPr>
    </w:lvl>
    <w:lvl w:ilvl="3" w:tplc="0409000F" w:tentative="1">
      <w:start w:val="1"/>
      <w:numFmt w:val="decimal"/>
      <w:lvlText w:val="%4."/>
      <w:lvlJc w:val="left"/>
      <w:pPr>
        <w:ind w:left="2980" w:hanging="360"/>
      </w:pPr>
      <w:rPr>
        <w:rFonts w:cs="Times New Roman"/>
      </w:rPr>
    </w:lvl>
    <w:lvl w:ilvl="4" w:tplc="04090019" w:tentative="1">
      <w:start w:val="1"/>
      <w:numFmt w:val="lowerLetter"/>
      <w:lvlText w:val="%5."/>
      <w:lvlJc w:val="left"/>
      <w:pPr>
        <w:ind w:left="3700" w:hanging="360"/>
      </w:pPr>
      <w:rPr>
        <w:rFonts w:cs="Times New Roman"/>
      </w:rPr>
    </w:lvl>
    <w:lvl w:ilvl="5" w:tplc="0409001B" w:tentative="1">
      <w:start w:val="1"/>
      <w:numFmt w:val="lowerRoman"/>
      <w:lvlText w:val="%6."/>
      <w:lvlJc w:val="right"/>
      <w:pPr>
        <w:ind w:left="4420" w:hanging="180"/>
      </w:pPr>
      <w:rPr>
        <w:rFonts w:cs="Times New Roman"/>
      </w:rPr>
    </w:lvl>
    <w:lvl w:ilvl="6" w:tplc="0409000F" w:tentative="1">
      <w:start w:val="1"/>
      <w:numFmt w:val="decimal"/>
      <w:lvlText w:val="%7."/>
      <w:lvlJc w:val="left"/>
      <w:pPr>
        <w:ind w:left="5140" w:hanging="360"/>
      </w:pPr>
      <w:rPr>
        <w:rFonts w:cs="Times New Roman"/>
      </w:rPr>
    </w:lvl>
    <w:lvl w:ilvl="7" w:tplc="04090019" w:tentative="1">
      <w:start w:val="1"/>
      <w:numFmt w:val="lowerLetter"/>
      <w:lvlText w:val="%8."/>
      <w:lvlJc w:val="left"/>
      <w:pPr>
        <w:ind w:left="5860" w:hanging="360"/>
      </w:pPr>
      <w:rPr>
        <w:rFonts w:cs="Times New Roman"/>
      </w:rPr>
    </w:lvl>
    <w:lvl w:ilvl="8" w:tplc="0409001B" w:tentative="1">
      <w:start w:val="1"/>
      <w:numFmt w:val="lowerRoman"/>
      <w:lvlText w:val="%9."/>
      <w:lvlJc w:val="right"/>
      <w:pPr>
        <w:ind w:left="6580" w:hanging="180"/>
      </w:pPr>
      <w:rPr>
        <w:rFonts w:cs="Times New Roman"/>
      </w:rPr>
    </w:lvl>
  </w:abstractNum>
  <w:abstractNum w:abstractNumId="27" w15:restartNumberingAfterBreak="0">
    <w:nsid w:val="57A3425A"/>
    <w:multiLevelType w:val="hybridMultilevel"/>
    <w:tmpl w:val="AA9CBB4C"/>
    <w:lvl w:ilvl="0" w:tplc="7EFC09C8">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92C18"/>
    <w:multiLevelType w:val="singleLevel"/>
    <w:tmpl w:val="A5591C5A"/>
    <w:lvl w:ilvl="0">
      <w:numFmt w:val="decimal"/>
      <w:lvlText w:val="•"/>
      <w:lvlJc w:val="left"/>
      <w:rPr>
        <w:rFonts w:cs="Times New Roman"/>
      </w:rPr>
    </w:lvl>
  </w:abstractNum>
  <w:abstractNum w:abstractNumId="29" w15:restartNumberingAfterBreak="0">
    <w:nsid w:val="60A57166"/>
    <w:multiLevelType w:val="hybridMultilevel"/>
    <w:tmpl w:val="89C02D8C"/>
    <w:lvl w:ilvl="0" w:tplc="323EDC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EE95E2"/>
    <w:multiLevelType w:val="singleLevel"/>
    <w:tmpl w:val="5BB8FE15"/>
    <w:lvl w:ilvl="0">
      <w:numFmt w:val="decimal"/>
      <w:lvlText w:val="•"/>
      <w:lvlJc w:val="left"/>
      <w:rPr>
        <w:rFonts w:cs="Times New Roman"/>
      </w:rPr>
    </w:lvl>
  </w:abstractNum>
  <w:abstractNum w:abstractNumId="31" w15:restartNumberingAfterBreak="0">
    <w:nsid w:val="640B52FF"/>
    <w:multiLevelType w:val="hybridMultilevel"/>
    <w:tmpl w:val="AB321AD2"/>
    <w:lvl w:ilvl="0" w:tplc="04090019">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2" w15:restartNumberingAfterBreak="0">
    <w:nsid w:val="672E2451"/>
    <w:multiLevelType w:val="hybridMultilevel"/>
    <w:tmpl w:val="EB88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F7EFE"/>
    <w:multiLevelType w:val="singleLevel"/>
    <w:tmpl w:val="AFAE0AFD"/>
    <w:lvl w:ilvl="0">
      <w:numFmt w:val="decimal"/>
      <w:lvlText w:val="•"/>
      <w:lvlJc w:val="left"/>
      <w:rPr>
        <w:rFonts w:cs="Times New Roman"/>
      </w:rPr>
    </w:lvl>
  </w:abstractNum>
  <w:abstractNum w:abstractNumId="34" w15:restartNumberingAfterBreak="0">
    <w:nsid w:val="6A4B0BF6"/>
    <w:multiLevelType w:val="hybridMultilevel"/>
    <w:tmpl w:val="DE0898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D175E3A"/>
    <w:multiLevelType w:val="multilevel"/>
    <w:tmpl w:val="0409001D"/>
    <w:numStyleLink w:val="NumbersInsideTextBox"/>
  </w:abstractNum>
  <w:abstractNum w:abstractNumId="36" w15:restartNumberingAfterBreak="0">
    <w:nsid w:val="71DB9AAC"/>
    <w:multiLevelType w:val="singleLevel"/>
    <w:tmpl w:val="7D9C91C1"/>
    <w:lvl w:ilvl="0">
      <w:numFmt w:val="decimal"/>
      <w:lvlText w:val="•"/>
      <w:lvlJc w:val="left"/>
      <w:rPr>
        <w:rFonts w:cs="Times New Roman"/>
      </w:rPr>
    </w:lvl>
  </w:abstractNum>
  <w:abstractNum w:abstractNumId="37" w15:restartNumberingAfterBreak="0">
    <w:nsid w:val="723105F2"/>
    <w:multiLevelType w:val="hybridMultilevel"/>
    <w:tmpl w:val="26FE2886"/>
    <w:lvl w:ilvl="0" w:tplc="EDCC30DA">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A9688A"/>
    <w:multiLevelType w:val="singleLevel"/>
    <w:tmpl w:val="2F782B2F"/>
    <w:lvl w:ilvl="0">
      <w:numFmt w:val="decimal"/>
      <w:lvlText w:val="•"/>
      <w:lvlJc w:val="left"/>
      <w:rPr>
        <w:rFonts w:cs="Times New Roman"/>
      </w:rPr>
    </w:lvl>
  </w:abstractNum>
  <w:abstractNum w:abstractNumId="39" w15:restartNumberingAfterBreak="0">
    <w:nsid w:val="76FCACEB"/>
    <w:multiLevelType w:val="singleLevel"/>
    <w:tmpl w:val="F7DCC4BF"/>
    <w:lvl w:ilvl="0">
      <w:numFmt w:val="decimal"/>
      <w:lvlText w:val="•"/>
      <w:lvlJc w:val="left"/>
      <w:rPr>
        <w:rFonts w:cs="Times New Roman"/>
      </w:rPr>
    </w:lvl>
  </w:abstractNum>
  <w:abstractNum w:abstractNumId="40" w15:restartNumberingAfterBreak="0">
    <w:nsid w:val="77931E19"/>
    <w:multiLevelType w:val="hybridMultilevel"/>
    <w:tmpl w:val="03E82210"/>
    <w:lvl w:ilvl="0" w:tplc="04090019">
      <w:start w:val="1"/>
      <w:numFmt w:val="lowerLetter"/>
      <w:lvlText w:val="%1."/>
      <w:lvlJc w:val="left"/>
      <w:pPr>
        <w:ind w:left="820" w:hanging="360"/>
      </w:pPr>
    </w:lvl>
    <w:lvl w:ilvl="1" w:tplc="FFFFFFFF">
      <w:start w:val="1"/>
      <w:numFmt w:val="lowerLetter"/>
      <w:lvlText w:val="%2."/>
      <w:lvlJc w:val="left"/>
      <w:pPr>
        <w:ind w:left="1540" w:hanging="360"/>
      </w:pPr>
    </w:lvl>
    <w:lvl w:ilvl="2" w:tplc="FFFFFFFF">
      <w:start w:val="1"/>
      <w:numFmt w:val="lowerRoman"/>
      <w:lvlText w:val="%3."/>
      <w:lvlJc w:val="right"/>
      <w:pPr>
        <w:ind w:left="2260" w:hanging="180"/>
      </w:pPr>
    </w:lvl>
    <w:lvl w:ilvl="3" w:tplc="FFFFFFFF">
      <w:start w:val="1"/>
      <w:numFmt w:val="decimal"/>
      <w:lvlText w:val="%4."/>
      <w:lvlJc w:val="left"/>
      <w:pPr>
        <w:ind w:left="2980" w:hanging="360"/>
      </w:pPr>
    </w:lvl>
    <w:lvl w:ilvl="4" w:tplc="FFFFFFFF">
      <w:start w:val="1"/>
      <w:numFmt w:val="lowerLetter"/>
      <w:lvlText w:val="%5."/>
      <w:lvlJc w:val="left"/>
      <w:pPr>
        <w:ind w:left="3700" w:hanging="360"/>
      </w:pPr>
    </w:lvl>
    <w:lvl w:ilvl="5" w:tplc="FFFFFFFF">
      <w:start w:val="1"/>
      <w:numFmt w:val="lowerRoman"/>
      <w:lvlText w:val="%6."/>
      <w:lvlJc w:val="right"/>
      <w:pPr>
        <w:ind w:left="4420" w:hanging="180"/>
      </w:pPr>
    </w:lvl>
    <w:lvl w:ilvl="6" w:tplc="FFFFFFFF">
      <w:start w:val="1"/>
      <w:numFmt w:val="decimal"/>
      <w:lvlText w:val="%7."/>
      <w:lvlJc w:val="left"/>
      <w:pPr>
        <w:ind w:left="5140" w:hanging="360"/>
      </w:pPr>
    </w:lvl>
    <w:lvl w:ilvl="7" w:tplc="FFFFFFFF">
      <w:start w:val="1"/>
      <w:numFmt w:val="lowerLetter"/>
      <w:lvlText w:val="%8."/>
      <w:lvlJc w:val="left"/>
      <w:pPr>
        <w:ind w:left="5860" w:hanging="360"/>
      </w:pPr>
    </w:lvl>
    <w:lvl w:ilvl="8" w:tplc="FFFFFFFF">
      <w:start w:val="1"/>
      <w:numFmt w:val="lowerRoman"/>
      <w:lvlText w:val="%9."/>
      <w:lvlJc w:val="right"/>
      <w:pPr>
        <w:ind w:left="6580" w:hanging="180"/>
      </w:pPr>
    </w:lvl>
  </w:abstractNum>
  <w:num w:numId="1" w16cid:durableId="407655652">
    <w:abstractNumId w:val="37"/>
  </w:num>
  <w:num w:numId="2" w16cid:durableId="1930848537">
    <w:abstractNumId w:val="23"/>
  </w:num>
  <w:num w:numId="3" w16cid:durableId="502939251">
    <w:abstractNumId w:val="11"/>
  </w:num>
  <w:num w:numId="4" w16cid:durableId="199516248">
    <w:abstractNumId w:val="25"/>
  </w:num>
  <w:num w:numId="5" w16cid:durableId="154076814">
    <w:abstractNumId w:val="13"/>
  </w:num>
  <w:num w:numId="6" w16cid:durableId="1538079510">
    <w:abstractNumId w:val="35"/>
  </w:num>
  <w:num w:numId="7" w16cid:durableId="1024791414">
    <w:abstractNumId w:val="22"/>
  </w:num>
  <w:num w:numId="8" w16cid:durableId="764039984">
    <w:abstractNumId w:val="9"/>
  </w:num>
  <w:num w:numId="9" w16cid:durableId="396167237">
    <w:abstractNumId w:val="32"/>
  </w:num>
  <w:num w:numId="10" w16cid:durableId="1663965311">
    <w:abstractNumId w:val="30"/>
  </w:num>
  <w:num w:numId="11" w16cid:durableId="1611085255">
    <w:abstractNumId w:val="33"/>
  </w:num>
  <w:num w:numId="12" w16cid:durableId="816608019">
    <w:abstractNumId w:val="12"/>
  </w:num>
  <w:num w:numId="13" w16cid:durableId="1905721923">
    <w:abstractNumId w:val="2"/>
  </w:num>
  <w:num w:numId="14" w16cid:durableId="1786458904">
    <w:abstractNumId w:val="36"/>
  </w:num>
  <w:num w:numId="15" w16cid:durableId="960381253">
    <w:abstractNumId w:val="3"/>
  </w:num>
  <w:num w:numId="16" w16cid:durableId="1142236056">
    <w:abstractNumId w:val="16"/>
  </w:num>
  <w:num w:numId="17" w16cid:durableId="608006889">
    <w:abstractNumId w:val="39"/>
  </w:num>
  <w:num w:numId="18" w16cid:durableId="1515653614">
    <w:abstractNumId w:val="5"/>
  </w:num>
  <w:num w:numId="19" w16cid:durableId="847989074">
    <w:abstractNumId w:val="28"/>
  </w:num>
  <w:num w:numId="20" w16cid:durableId="2025815280">
    <w:abstractNumId w:val="0"/>
  </w:num>
  <w:num w:numId="21" w16cid:durableId="135076089">
    <w:abstractNumId w:val="8"/>
  </w:num>
  <w:num w:numId="22" w16cid:durableId="1429739862">
    <w:abstractNumId w:val="10"/>
  </w:num>
  <w:num w:numId="23" w16cid:durableId="1090543198">
    <w:abstractNumId w:val="4"/>
  </w:num>
  <w:num w:numId="24" w16cid:durableId="576742037">
    <w:abstractNumId w:val="14"/>
  </w:num>
  <w:num w:numId="25" w16cid:durableId="635255093">
    <w:abstractNumId w:val="24"/>
  </w:num>
  <w:num w:numId="26" w16cid:durableId="1971550729">
    <w:abstractNumId w:val="1"/>
  </w:num>
  <w:num w:numId="27" w16cid:durableId="322664684">
    <w:abstractNumId w:val="6"/>
  </w:num>
  <w:num w:numId="28" w16cid:durableId="989018214">
    <w:abstractNumId w:val="7"/>
  </w:num>
  <w:num w:numId="29" w16cid:durableId="1475022742">
    <w:abstractNumId w:val="38"/>
  </w:num>
  <w:num w:numId="30" w16cid:durableId="1231309734">
    <w:abstractNumId w:val="34"/>
  </w:num>
  <w:num w:numId="31" w16cid:durableId="1438598777">
    <w:abstractNumId w:val="26"/>
  </w:num>
  <w:num w:numId="32" w16cid:durableId="826632728">
    <w:abstractNumId w:val="18"/>
  </w:num>
  <w:num w:numId="33" w16cid:durableId="1978341467">
    <w:abstractNumId w:val="29"/>
  </w:num>
  <w:num w:numId="34" w16cid:durableId="1357462414">
    <w:abstractNumId w:val="40"/>
  </w:num>
  <w:num w:numId="35" w16cid:durableId="1603341932">
    <w:abstractNumId w:val="17"/>
  </w:num>
  <w:num w:numId="36" w16cid:durableId="791293259">
    <w:abstractNumId w:val="15"/>
  </w:num>
  <w:num w:numId="37" w16cid:durableId="771633780">
    <w:abstractNumId w:val="20"/>
  </w:num>
  <w:num w:numId="38" w16cid:durableId="559946702">
    <w:abstractNumId w:val="21"/>
  </w:num>
  <w:num w:numId="39" w16cid:durableId="1139415750">
    <w:abstractNumId w:val="31"/>
  </w:num>
  <w:num w:numId="40" w16cid:durableId="677268909">
    <w:abstractNumId w:val="19"/>
  </w:num>
  <w:num w:numId="41" w16cid:durableId="17683055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4A"/>
    <w:rsid w:val="000151DB"/>
    <w:rsid w:val="00015CE9"/>
    <w:rsid w:val="000B6159"/>
    <w:rsid w:val="000C37C3"/>
    <w:rsid w:val="00114F60"/>
    <w:rsid w:val="00120FC5"/>
    <w:rsid w:val="00151AB8"/>
    <w:rsid w:val="00167BF9"/>
    <w:rsid w:val="001846C4"/>
    <w:rsid w:val="001B5270"/>
    <w:rsid w:val="00212B0F"/>
    <w:rsid w:val="00216BB3"/>
    <w:rsid w:val="00224338"/>
    <w:rsid w:val="00230542"/>
    <w:rsid w:val="00242EF4"/>
    <w:rsid w:val="00253577"/>
    <w:rsid w:val="002559C3"/>
    <w:rsid w:val="002645F4"/>
    <w:rsid w:val="00270DFA"/>
    <w:rsid w:val="00286ACA"/>
    <w:rsid w:val="00292586"/>
    <w:rsid w:val="002A6E87"/>
    <w:rsid w:val="002B1943"/>
    <w:rsid w:val="002C29BB"/>
    <w:rsid w:val="002E2D5A"/>
    <w:rsid w:val="00341695"/>
    <w:rsid w:val="00372D0E"/>
    <w:rsid w:val="003860A4"/>
    <w:rsid w:val="0039274A"/>
    <w:rsid w:val="003A3A03"/>
    <w:rsid w:val="003E43C6"/>
    <w:rsid w:val="00415359"/>
    <w:rsid w:val="00433161"/>
    <w:rsid w:val="00471ACF"/>
    <w:rsid w:val="00476585"/>
    <w:rsid w:val="004A30EF"/>
    <w:rsid w:val="004A5D8F"/>
    <w:rsid w:val="004B2582"/>
    <w:rsid w:val="004B40F1"/>
    <w:rsid w:val="004C0B8C"/>
    <w:rsid w:val="004D7740"/>
    <w:rsid w:val="004F024C"/>
    <w:rsid w:val="004F6352"/>
    <w:rsid w:val="00504486"/>
    <w:rsid w:val="005160BB"/>
    <w:rsid w:val="00541921"/>
    <w:rsid w:val="00546263"/>
    <w:rsid w:val="005626F9"/>
    <w:rsid w:val="005C5101"/>
    <w:rsid w:val="005D2961"/>
    <w:rsid w:val="005E3C58"/>
    <w:rsid w:val="005F6185"/>
    <w:rsid w:val="00623293"/>
    <w:rsid w:val="00624CAE"/>
    <w:rsid w:val="006340AD"/>
    <w:rsid w:val="0064183A"/>
    <w:rsid w:val="00647CB7"/>
    <w:rsid w:val="0065690C"/>
    <w:rsid w:val="00662FB9"/>
    <w:rsid w:val="00663B21"/>
    <w:rsid w:val="00686038"/>
    <w:rsid w:val="00695E3A"/>
    <w:rsid w:val="00725500"/>
    <w:rsid w:val="007525AE"/>
    <w:rsid w:val="0077246F"/>
    <w:rsid w:val="007912BC"/>
    <w:rsid w:val="007A45C1"/>
    <w:rsid w:val="007D6E84"/>
    <w:rsid w:val="008076F7"/>
    <w:rsid w:val="008160E2"/>
    <w:rsid w:val="00822308"/>
    <w:rsid w:val="0082647F"/>
    <w:rsid w:val="0085311C"/>
    <w:rsid w:val="00863017"/>
    <w:rsid w:val="00893FC0"/>
    <w:rsid w:val="008D0B4A"/>
    <w:rsid w:val="008F7DA0"/>
    <w:rsid w:val="00932656"/>
    <w:rsid w:val="00937640"/>
    <w:rsid w:val="00953B96"/>
    <w:rsid w:val="009E1BDC"/>
    <w:rsid w:val="00A239F5"/>
    <w:rsid w:val="00A4248D"/>
    <w:rsid w:val="00A65421"/>
    <w:rsid w:val="00A67A46"/>
    <w:rsid w:val="00AC4D87"/>
    <w:rsid w:val="00AF286E"/>
    <w:rsid w:val="00AF526F"/>
    <w:rsid w:val="00B10219"/>
    <w:rsid w:val="00B11161"/>
    <w:rsid w:val="00B24629"/>
    <w:rsid w:val="00B36629"/>
    <w:rsid w:val="00B40CAC"/>
    <w:rsid w:val="00B53AC3"/>
    <w:rsid w:val="00B6199B"/>
    <w:rsid w:val="00B71173"/>
    <w:rsid w:val="00BA60B6"/>
    <w:rsid w:val="00C11023"/>
    <w:rsid w:val="00C22800"/>
    <w:rsid w:val="00C25393"/>
    <w:rsid w:val="00C60767"/>
    <w:rsid w:val="00C61525"/>
    <w:rsid w:val="00C62421"/>
    <w:rsid w:val="00C90827"/>
    <w:rsid w:val="00C9796D"/>
    <w:rsid w:val="00CE05E8"/>
    <w:rsid w:val="00CE391A"/>
    <w:rsid w:val="00CE3DC5"/>
    <w:rsid w:val="00CE42D8"/>
    <w:rsid w:val="00CE5F18"/>
    <w:rsid w:val="00D128EB"/>
    <w:rsid w:val="00D61CD4"/>
    <w:rsid w:val="00D63C5D"/>
    <w:rsid w:val="00D863C7"/>
    <w:rsid w:val="00DB718C"/>
    <w:rsid w:val="00DE5D57"/>
    <w:rsid w:val="00DE6E3A"/>
    <w:rsid w:val="00DF3DBF"/>
    <w:rsid w:val="00E14DF0"/>
    <w:rsid w:val="00E271CB"/>
    <w:rsid w:val="00E629A7"/>
    <w:rsid w:val="00E70A48"/>
    <w:rsid w:val="00E827D6"/>
    <w:rsid w:val="00E87070"/>
    <w:rsid w:val="00E90784"/>
    <w:rsid w:val="00EA004D"/>
    <w:rsid w:val="00EA13A9"/>
    <w:rsid w:val="00EC138E"/>
    <w:rsid w:val="00ED44F0"/>
    <w:rsid w:val="00ED737B"/>
    <w:rsid w:val="00F50A05"/>
    <w:rsid w:val="00F63F94"/>
    <w:rsid w:val="00F7736F"/>
    <w:rsid w:val="00F857C7"/>
    <w:rsid w:val="00FC48C3"/>
    <w:rsid w:val="00FD1CA4"/>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C6656"/>
  <w15:chartTrackingRefBased/>
  <w15:docId w15:val="{216651C4-4570-4C4F-9121-238E2E1A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3A"/>
    <w:pPr>
      <w:spacing w:after="120" w:line="276" w:lineRule="auto"/>
    </w:pPr>
  </w:style>
  <w:style w:type="paragraph" w:styleId="Heading1">
    <w:name w:val="heading 1"/>
    <w:basedOn w:val="Normal"/>
    <w:next w:val="Normal"/>
    <w:link w:val="Heading1Char"/>
    <w:uiPriority w:val="9"/>
    <w:qFormat/>
    <w:rsid w:val="004A5D8F"/>
    <w:pPr>
      <w:keepNext/>
      <w:keepLines/>
      <w:spacing w:line="240" w:lineRule="auto"/>
      <w:outlineLvl w:val="0"/>
    </w:pPr>
    <w:rPr>
      <w:rFonts w:eastAsiaTheme="majorEastAsia" w:cstheme="majorBidi"/>
      <w:b/>
      <w:color w:val="0E2841" w:themeColor="text2"/>
      <w:sz w:val="42"/>
      <w:szCs w:val="40"/>
    </w:rPr>
  </w:style>
  <w:style w:type="paragraph" w:styleId="Heading2">
    <w:name w:val="heading 2"/>
    <w:basedOn w:val="Normal"/>
    <w:next w:val="Normal"/>
    <w:link w:val="Heading2Char"/>
    <w:uiPriority w:val="9"/>
    <w:unhideWhenUsed/>
    <w:qFormat/>
    <w:rsid w:val="008076F7"/>
    <w:pPr>
      <w:keepNext/>
      <w:keepLines/>
      <w:spacing w:before="120" w:after="80" w:line="240" w:lineRule="auto"/>
      <w:outlineLvl w:val="1"/>
    </w:pPr>
    <w:rPr>
      <w:rFonts w:eastAsiaTheme="majorEastAsia" w:cstheme="majorBidi"/>
      <w:b/>
      <w:color w:val="156082" w:themeColor="accent1"/>
      <w:sz w:val="34"/>
      <w:szCs w:val="32"/>
    </w:rPr>
  </w:style>
  <w:style w:type="paragraph" w:styleId="Heading3">
    <w:name w:val="heading 3"/>
    <w:basedOn w:val="Normal"/>
    <w:next w:val="Normal"/>
    <w:link w:val="Heading3Char"/>
    <w:uiPriority w:val="9"/>
    <w:unhideWhenUsed/>
    <w:qFormat/>
    <w:rsid w:val="008076F7"/>
    <w:pPr>
      <w:keepNext/>
      <w:keepLines/>
      <w:spacing w:before="120" w:after="80" w:line="240" w:lineRule="auto"/>
      <w:outlineLvl w:val="2"/>
    </w:pPr>
    <w:rPr>
      <w:rFonts w:eastAsiaTheme="majorEastAsia" w:cstheme="majorBidi"/>
      <w:b/>
      <w:color w:val="C5AA79"/>
      <w:sz w:val="28"/>
      <w:szCs w:val="28"/>
    </w:rPr>
  </w:style>
  <w:style w:type="paragraph" w:styleId="Heading4">
    <w:name w:val="heading 4"/>
    <w:basedOn w:val="Normal"/>
    <w:next w:val="Normal"/>
    <w:link w:val="Heading4Char"/>
    <w:uiPriority w:val="9"/>
    <w:unhideWhenUsed/>
    <w:qFormat/>
    <w:rsid w:val="008076F7"/>
    <w:pPr>
      <w:keepNext/>
      <w:keepLines/>
      <w:spacing w:before="120" w:after="80" w:line="240" w:lineRule="auto"/>
      <w:outlineLvl w:val="3"/>
    </w:pPr>
    <w:rPr>
      <w:rFonts w:eastAsiaTheme="majorEastAsia" w:cstheme="majorBidi"/>
      <w:b/>
      <w:i/>
      <w:iCs/>
      <w:color w:val="0F4761" w:themeColor="accent1" w:themeShade="BF"/>
      <w:sz w:val="24"/>
    </w:rPr>
  </w:style>
  <w:style w:type="paragraph" w:styleId="Heading5">
    <w:name w:val="heading 5"/>
    <w:basedOn w:val="Normal"/>
    <w:next w:val="Normal"/>
    <w:link w:val="Heading5Char"/>
    <w:uiPriority w:val="9"/>
    <w:unhideWhenUsed/>
    <w:qFormat/>
    <w:rsid w:val="008076F7"/>
    <w:pPr>
      <w:keepNext/>
      <w:keepLines/>
      <w:spacing w:before="120" w:after="80" w:line="240" w:lineRule="auto"/>
      <w:outlineLvl w:val="4"/>
    </w:pPr>
    <w:rPr>
      <w:rFonts w:eastAsiaTheme="majorEastAsia" w:cstheme="majorBidi"/>
      <w:b/>
      <w:color w:val="595959" w:themeColor="text1" w:themeTint="A6"/>
      <w:sz w:val="24"/>
    </w:rPr>
  </w:style>
  <w:style w:type="paragraph" w:styleId="Heading6">
    <w:name w:val="heading 6"/>
    <w:basedOn w:val="Normal"/>
    <w:next w:val="Normal"/>
    <w:link w:val="Heading6Char"/>
    <w:uiPriority w:val="9"/>
    <w:unhideWhenUsed/>
    <w:qFormat/>
    <w:rsid w:val="00662FB9"/>
    <w:pPr>
      <w:keepNext/>
      <w:keepLines/>
      <w:spacing w:after="80" w:line="240" w:lineRule="auto"/>
      <w:outlineLvl w:val="5"/>
    </w:pPr>
    <w:rPr>
      <w:rFonts w:eastAsiaTheme="majorEastAsia" w:cstheme="majorBidi"/>
      <w:b/>
      <w:i/>
      <w:iCs/>
      <w:color w:val="0E2841" w:themeColor="text2"/>
      <w:sz w:val="20"/>
    </w:rPr>
  </w:style>
  <w:style w:type="paragraph" w:styleId="Heading7">
    <w:name w:val="heading 7"/>
    <w:basedOn w:val="Normal"/>
    <w:next w:val="Normal"/>
    <w:link w:val="Heading7Char"/>
    <w:uiPriority w:val="9"/>
    <w:semiHidden/>
    <w:unhideWhenUsed/>
    <w:qFormat/>
    <w:rsid w:val="00B366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6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6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8F"/>
    <w:rPr>
      <w:rFonts w:eastAsiaTheme="majorEastAsia" w:cstheme="majorBidi"/>
      <w:b/>
      <w:color w:val="0E2841" w:themeColor="text2"/>
      <w:sz w:val="42"/>
      <w:szCs w:val="40"/>
    </w:rPr>
  </w:style>
  <w:style w:type="character" w:customStyle="1" w:styleId="Heading2Char">
    <w:name w:val="Heading 2 Char"/>
    <w:basedOn w:val="DefaultParagraphFont"/>
    <w:link w:val="Heading2"/>
    <w:uiPriority w:val="9"/>
    <w:rsid w:val="008076F7"/>
    <w:rPr>
      <w:rFonts w:eastAsiaTheme="majorEastAsia" w:cstheme="majorBidi"/>
      <w:b/>
      <w:color w:val="156082" w:themeColor="accent1"/>
      <w:sz w:val="34"/>
      <w:szCs w:val="32"/>
    </w:rPr>
  </w:style>
  <w:style w:type="character" w:customStyle="1" w:styleId="Heading3Char">
    <w:name w:val="Heading 3 Char"/>
    <w:basedOn w:val="DefaultParagraphFont"/>
    <w:link w:val="Heading3"/>
    <w:uiPriority w:val="9"/>
    <w:rsid w:val="008076F7"/>
    <w:rPr>
      <w:rFonts w:eastAsiaTheme="majorEastAsia" w:cstheme="majorBidi"/>
      <w:b/>
      <w:color w:val="C5AA79"/>
      <w:sz w:val="28"/>
      <w:szCs w:val="28"/>
    </w:rPr>
  </w:style>
  <w:style w:type="character" w:customStyle="1" w:styleId="Heading4Char">
    <w:name w:val="Heading 4 Char"/>
    <w:basedOn w:val="DefaultParagraphFont"/>
    <w:link w:val="Heading4"/>
    <w:uiPriority w:val="9"/>
    <w:rsid w:val="008076F7"/>
    <w:rPr>
      <w:rFonts w:eastAsiaTheme="majorEastAsia" w:cstheme="majorBidi"/>
      <w:b/>
      <w:i/>
      <w:iCs/>
      <w:color w:val="0F4761" w:themeColor="accent1" w:themeShade="BF"/>
      <w:sz w:val="24"/>
    </w:rPr>
  </w:style>
  <w:style w:type="character" w:customStyle="1" w:styleId="Heading5Char">
    <w:name w:val="Heading 5 Char"/>
    <w:basedOn w:val="DefaultParagraphFont"/>
    <w:link w:val="Heading5"/>
    <w:uiPriority w:val="9"/>
    <w:rsid w:val="008076F7"/>
    <w:rPr>
      <w:rFonts w:eastAsiaTheme="majorEastAsia" w:cstheme="majorBidi"/>
      <w:b/>
      <w:color w:val="595959" w:themeColor="text1" w:themeTint="A6"/>
      <w:sz w:val="24"/>
    </w:rPr>
  </w:style>
  <w:style w:type="character" w:customStyle="1" w:styleId="Heading6Char">
    <w:name w:val="Heading 6 Char"/>
    <w:basedOn w:val="DefaultParagraphFont"/>
    <w:link w:val="Heading6"/>
    <w:uiPriority w:val="9"/>
    <w:rsid w:val="00662FB9"/>
    <w:rPr>
      <w:rFonts w:eastAsiaTheme="majorEastAsia" w:cstheme="majorBidi"/>
      <w:b/>
      <w:i/>
      <w:iCs/>
      <w:color w:val="0E2841" w:themeColor="text2"/>
      <w:sz w:val="20"/>
    </w:rPr>
  </w:style>
  <w:style w:type="character" w:customStyle="1" w:styleId="Heading7Char">
    <w:name w:val="Heading 7 Char"/>
    <w:basedOn w:val="DefaultParagraphFont"/>
    <w:link w:val="Heading7"/>
    <w:uiPriority w:val="9"/>
    <w:semiHidden/>
    <w:rsid w:val="00B36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629"/>
    <w:rPr>
      <w:rFonts w:eastAsiaTheme="majorEastAsia" w:cstheme="majorBidi"/>
      <w:color w:val="272727" w:themeColor="text1" w:themeTint="D8"/>
    </w:rPr>
  </w:style>
  <w:style w:type="paragraph" w:styleId="Title">
    <w:name w:val="Title"/>
    <w:basedOn w:val="Normal"/>
    <w:next w:val="Normal"/>
    <w:link w:val="TitleChar"/>
    <w:uiPriority w:val="10"/>
    <w:rsid w:val="00B3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36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36629"/>
    <w:pPr>
      <w:spacing w:before="160"/>
      <w:jc w:val="center"/>
    </w:pPr>
    <w:rPr>
      <w:i/>
      <w:iCs/>
      <w:color w:val="404040" w:themeColor="text1" w:themeTint="BF"/>
    </w:rPr>
  </w:style>
  <w:style w:type="character" w:customStyle="1" w:styleId="QuoteChar">
    <w:name w:val="Quote Char"/>
    <w:basedOn w:val="DefaultParagraphFont"/>
    <w:link w:val="Quote"/>
    <w:uiPriority w:val="29"/>
    <w:rsid w:val="00B36629"/>
    <w:rPr>
      <w:i/>
      <w:iCs/>
      <w:color w:val="404040" w:themeColor="text1" w:themeTint="BF"/>
    </w:rPr>
  </w:style>
  <w:style w:type="paragraph" w:styleId="ListParagraph">
    <w:name w:val="List Paragraph"/>
    <w:basedOn w:val="Normal"/>
    <w:link w:val="ListParagraphChar"/>
    <w:uiPriority w:val="34"/>
    <w:qFormat/>
    <w:rsid w:val="00270DFA"/>
    <w:pPr>
      <w:numPr>
        <w:numId w:val="1"/>
      </w:numPr>
      <w:ind w:left="720"/>
      <w:contextualSpacing/>
    </w:pPr>
  </w:style>
  <w:style w:type="character" w:styleId="IntenseEmphasis">
    <w:name w:val="Intense Emphasis"/>
    <w:basedOn w:val="DefaultParagraphFont"/>
    <w:uiPriority w:val="21"/>
    <w:qFormat/>
    <w:rsid w:val="00B36629"/>
    <w:rPr>
      <w:i/>
      <w:iCs/>
      <w:color w:val="0F4761" w:themeColor="accent1" w:themeShade="BF"/>
    </w:rPr>
  </w:style>
  <w:style w:type="paragraph" w:styleId="IntenseQuote">
    <w:name w:val="Intense Quote"/>
    <w:basedOn w:val="Normal"/>
    <w:next w:val="Normal"/>
    <w:link w:val="IntenseQuoteChar"/>
    <w:uiPriority w:val="30"/>
    <w:rsid w:val="00B3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629"/>
    <w:rPr>
      <w:i/>
      <w:iCs/>
      <w:color w:val="0F4761" w:themeColor="accent1" w:themeShade="BF"/>
    </w:rPr>
  </w:style>
  <w:style w:type="character" w:styleId="IntenseReference">
    <w:name w:val="Intense Reference"/>
    <w:basedOn w:val="DefaultParagraphFont"/>
    <w:uiPriority w:val="32"/>
    <w:rsid w:val="00B36629"/>
    <w:rPr>
      <w:b/>
      <w:bCs/>
      <w:smallCaps/>
      <w:color w:val="0F4761" w:themeColor="accent1" w:themeShade="BF"/>
      <w:spacing w:val="5"/>
    </w:rPr>
  </w:style>
  <w:style w:type="paragraph" w:styleId="Date">
    <w:name w:val="Date"/>
    <w:basedOn w:val="Normal"/>
    <w:next w:val="Normal"/>
    <w:link w:val="DateChar"/>
    <w:uiPriority w:val="99"/>
    <w:semiHidden/>
    <w:unhideWhenUsed/>
    <w:qFormat/>
    <w:rsid w:val="00B36629"/>
    <w:pPr>
      <w:spacing w:after="600" w:line="240" w:lineRule="auto"/>
    </w:pPr>
    <w:rPr>
      <w:b/>
      <w:sz w:val="28"/>
    </w:rPr>
  </w:style>
  <w:style w:type="character" w:customStyle="1" w:styleId="DateChar">
    <w:name w:val="Date Char"/>
    <w:basedOn w:val="DefaultParagraphFont"/>
    <w:link w:val="Date"/>
    <w:uiPriority w:val="99"/>
    <w:semiHidden/>
    <w:rsid w:val="00B36629"/>
    <w:rPr>
      <w:b/>
      <w:sz w:val="28"/>
    </w:rPr>
  </w:style>
  <w:style w:type="paragraph" w:customStyle="1" w:styleId="MonthYear">
    <w:name w:val="Month Year"/>
    <w:basedOn w:val="Normal"/>
    <w:qFormat/>
    <w:rsid w:val="00B36629"/>
    <w:pPr>
      <w:spacing w:after="600" w:line="240" w:lineRule="auto"/>
    </w:pPr>
    <w:rPr>
      <w:b/>
      <w:color w:val="C5AA79"/>
      <w:sz w:val="28"/>
    </w:rPr>
  </w:style>
  <w:style w:type="table" w:styleId="TableGrid">
    <w:name w:val="Table Grid"/>
    <w:basedOn w:val="TableNormal"/>
    <w:uiPriority w:val="39"/>
    <w:rsid w:val="00937640"/>
    <w:pPr>
      <w:spacing w:after="0" w:line="240" w:lineRule="auto"/>
    </w:pPr>
    <w:tblPr>
      <w:tblBorders>
        <w:top w:val="single" w:sz="4" w:space="0" w:color="CAEDFB" w:themeColor="accent4" w:themeTint="33"/>
        <w:left w:val="single" w:sz="4" w:space="0" w:color="CAEDFB" w:themeColor="accent4" w:themeTint="33"/>
        <w:bottom w:val="single" w:sz="4" w:space="0" w:color="CAEDFB" w:themeColor="accent4" w:themeTint="33"/>
        <w:right w:val="single" w:sz="4" w:space="0" w:color="CAEDFB" w:themeColor="accent4" w:themeTint="33"/>
        <w:insideH w:val="single" w:sz="4" w:space="0" w:color="CAEDFB" w:themeColor="accent4" w:themeTint="33"/>
        <w:insideV w:val="single" w:sz="4" w:space="0" w:color="CAEDFB" w:themeColor="accent4" w:themeTint="33"/>
      </w:tblBorders>
      <w:tblCellMar>
        <w:top w:w="130" w:type="dxa"/>
        <w:left w:w="130" w:type="dxa"/>
        <w:bottom w:w="130" w:type="dxa"/>
        <w:right w:w="130" w:type="dxa"/>
      </w:tblCellMar>
    </w:tblPr>
    <w:tcPr>
      <w:shd w:val="clear" w:color="auto" w:fill="CAEDFB" w:themeFill="accent4" w:themeFillTint="33"/>
    </w:tcPr>
  </w:style>
  <w:style w:type="table" w:customStyle="1" w:styleId="Style1">
    <w:name w:val="Style1"/>
    <w:basedOn w:val="TableNormal"/>
    <w:uiPriority w:val="99"/>
    <w:rsid w:val="00270DFA"/>
    <w:pPr>
      <w:spacing w:after="0" w:line="240" w:lineRule="auto"/>
      <w:contextualSpacing/>
      <w:jc w:val="center"/>
    </w:pPr>
    <w:tblPr>
      <w:tblStyleRow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FFFFFF" w:themeFill="background1"/>
      <w:vAlign w:val="center"/>
    </w:tcPr>
    <w:tblStylePr w:type="firstRow">
      <w:pPr>
        <w:jc w:val="center"/>
      </w:pPr>
      <w:rPr>
        <w:rFonts w:ascii="Arial" w:hAnsi="Arial"/>
        <w:b/>
        <w:color w:val="FFFFFF" w:themeColor="background1"/>
        <w:sz w:val="20"/>
      </w:rPr>
      <w:tblPr/>
      <w:tcPr>
        <w:shd w:val="clear" w:color="auto" w:fill="156082" w:themeFill="accent1"/>
        <w:vAlign w:val="center"/>
      </w:tcPr>
    </w:tblStylePr>
    <w:tblStylePr w:type="band1Horz">
      <w:rPr>
        <w:rFonts w:ascii="Arial" w:hAnsi="Arial"/>
        <w:sz w:val="20"/>
      </w:rPr>
      <w:tblPr/>
      <w:tcPr>
        <w:shd w:val="clear" w:color="auto" w:fill="CAEDFB" w:themeFill="accent4" w:themeFillTint="33"/>
      </w:tcPr>
    </w:tblStylePr>
    <w:tblStylePr w:type="band2Horz">
      <w:rPr>
        <w:rFonts w:ascii="Arial" w:hAnsi="Arial"/>
        <w:sz w:val="20"/>
      </w:rPr>
      <w:tblPr/>
      <w:tcPr>
        <w:shd w:val="clear" w:color="auto" w:fill="FFFFFF" w:themeFill="background1"/>
      </w:tcPr>
    </w:tblStylePr>
  </w:style>
  <w:style w:type="paragraph" w:styleId="Header">
    <w:name w:val="header"/>
    <w:basedOn w:val="Normal"/>
    <w:link w:val="HeaderChar"/>
    <w:uiPriority w:val="99"/>
    <w:unhideWhenUsed/>
    <w:rsid w:val="005626F9"/>
    <w:pPr>
      <w:tabs>
        <w:tab w:val="center" w:pos="4680"/>
        <w:tab w:val="right" w:pos="9360"/>
      </w:tabs>
      <w:spacing w:line="240" w:lineRule="auto"/>
    </w:pPr>
  </w:style>
  <w:style w:type="character" w:customStyle="1" w:styleId="HeaderChar">
    <w:name w:val="Header Char"/>
    <w:basedOn w:val="DefaultParagraphFont"/>
    <w:link w:val="Header"/>
    <w:uiPriority w:val="99"/>
    <w:rsid w:val="005626F9"/>
  </w:style>
  <w:style w:type="paragraph" w:styleId="Footer">
    <w:name w:val="footer"/>
    <w:basedOn w:val="Normal"/>
    <w:link w:val="FooterChar"/>
    <w:uiPriority w:val="99"/>
    <w:unhideWhenUsed/>
    <w:rsid w:val="005626F9"/>
    <w:pPr>
      <w:tabs>
        <w:tab w:val="center" w:pos="4680"/>
        <w:tab w:val="right" w:pos="9360"/>
      </w:tabs>
      <w:spacing w:line="240" w:lineRule="auto"/>
    </w:pPr>
  </w:style>
  <w:style w:type="character" w:customStyle="1" w:styleId="FooterChar">
    <w:name w:val="Footer Char"/>
    <w:basedOn w:val="DefaultParagraphFont"/>
    <w:link w:val="Footer"/>
    <w:uiPriority w:val="99"/>
    <w:rsid w:val="005626F9"/>
  </w:style>
  <w:style w:type="paragraph" w:customStyle="1" w:styleId="MediumGrid2-Accent11">
    <w:name w:val="Medium Grid 2 - Accent 11"/>
    <w:aliases w:val="Bob Comments"/>
    <w:basedOn w:val="Normal"/>
    <w:link w:val="MediumGrid2-Accent1Char"/>
    <w:uiPriority w:val="1"/>
    <w:rsid w:val="005626F9"/>
    <w:pPr>
      <w:spacing w:after="160" w:line="360" w:lineRule="auto"/>
    </w:pPr>
    <w:rPr>
      <w:rFonts w:ascii="Georgia" w:eastAsia="Times New Roman" w:hAnsi="Georgia" w:cs="Times New Roman"/>
      <w:bCs/>
      <w:iCs/>
      <w:color w:val="000000" w:themeColor="text1"/>
      <w:kern w:val="0"/>
      <w:szCs w:val="20"/>
      <w:lang w:val="x-none" w:eastAsia="x-none" w:bidi="en-US"/>
      <w14:ligatures w14:val="none"/>
    </w:rPr>
  </w:style>
  <w:style w:type="character" w:customStyle="1" w:styleId="MediumGrid2-Accent1Char">
    <w:name w:val="Medium Grid 2 - Accent 1 Char"/>
    <w:aliases w:val="Bob Comments Char,No Spacing Char"/>
    <w:link w:val="MediumGrid2-Accent11"/>
    <w:uiPriority w:val="1"/>
    <w:rsid w:val="005626F9"/>
    <w:rPr>
      <w:rFonts w:ascii="Georgia" w:eastAsia="Times New Roman" w:hAnsi="Georgia" w:cs="Times New Roman"/>
      <w:bCs/>
      <w:iCs/>
      <w:color w:val="000000" w:themeColor="text1"/>
      <w:kern w:val="0"/>
      <w:szCs w:val="20"/>
      <w:lang w:val="x-none" w:eastAsia="x-none" w:bidi="en-US"/>
      <w14:ligatures w14:val="none"/>
    </w:rPr>
  </w:style>
  <w:style w:type="paragraph" w:customStyle="1" w:styleId="TextBoxText">
    <w:name w:val="Text Box Text"/>
    <w:basedOn w:val="Normal"/>
    <w:link w:val="TextBoxTextChar"/>
    <w:qFormat/>
    <w:rsid w:val="008076F7"/>
    <w:rPr>
      <w:sz w:val="20"/>
    </w:rPr>
  </w:style>
  <w:style w:type="character" w:customStyle="1" w:styleId="TextBoxTextChar">
    <w:name w:val="Text Box Text Char"/>
    <w:basedOn w:val="DefaultParagraphFont"/>
    <w:link w:val="TextBoxText"/>
    <w:rsid w:val="008076F7"/>
    <w:rPr>
      <w:sz w:val="20"/>
    </w:rPr>
  </w:style>
  <w:style w:type="numbering" w:customStyle="1" w:styleId="NumbersInsideTextBox">
    <w:name w:val="Numbers Inside Text Box"/>
    <w:uiPriority w:val="99"/>
    <w:rsid w:val="00230542"/>
    <w:pPr>
      <w:numPr>
        <w:numId w:val="4"/>
      </w:numPr>
    </w:pPr>
  </w:style>
  <w:style w:type="character" w:styleId="Strong">
    <w:name w:val="Strong"/>
    <w:basedOn w:val="DefaultParagraphFont"/>
    <w:uiPriority w:val="22"/>
    <w:rsid w:val="00624CAE"/>
    <w:rPr>
      <w:b/>
      <w:bCs/>
    </w:rPr>
  </w:style>
  <w:style w:type="paragraph" w:customStyle="1" w:styleId="NumbersInTextBox">
    <w:name w:val="Numbers In Text Box"/>
    <w:basedOn w:val="ListParagraph"/>
    <w:link w:val="NumbersInTextBoxChar"/>
    <w:qFormat/>
    <w:rsid w:val="00270DFA"/>
    <w:pPr>
      <w:numPr>
        <w:numId w:val="7"/>
      </w:numPr>
    </w:pPr>
    <w:rPr>
      <w:sz w:val="20"/>
    </w:rPr>
  </w:style>
  <w:style w:type="character" w:customStyle="1" w:styleId="ListParagraphChar">
    <w:name w:val="List Paragraph Char"/>
    <w:basedOn w:val="DefaultParagraphFont"/>
    <w:link w:val="ListParagraph"/>
    <w:uiPriority w:val="34"/>
    <w:rsid w:val="00270DFA"/>
  </w:style>
  <w:style w:type="character" w:customStyle="1" w:styleId="NumbersInTextBoxChar">
    <w:name w:val="Numbers In Text Box Char"/>
    <w:basedOn w:val="ListParagraphChar"/>
    <w:link w:val="NumbersInTextBox"/>
    <w:rsid w:val="00270DFA"/>
    <w:rPr>
      <w:sz w:val="20"/>
    </w:rPr>
  </w:style>
  <w:style w:type="paragraph" w:customStyle="1" w:styleId="BulletedListInsideTextBox">
    <w:name w:val="Bulleted List Inside Text Box"/>
    <w:basedOn w:val="ListParagraph"/>
    <w:link w:val="BulletedListInsideTextBoxChar"/>
    <w:qFormat/>
    <w:rsid w:val="008076F7"/>
    <w:rPr>
      <w:sz w:val="20"/>
    </w:rPr>
  </w:style>
  <w:style w:type="character" w:customStyle="1" w:styleId="BulletedListInsideTextBoxChar">
    <w:name w:val="Bulleted List Inside Text Box Char"/>
    <w:basedOn w:val="ListParagraphChar"/>
    <w:link w:val="BulletedListInsideTextBox"/>
    <w:rsid w:val="008076F7"/>
    <w:rPr>
      <w:sz w:val="20"/>
    </w:rPr>
  </w:style>
  <w:style w:type="character" w:styleId="CommentReference">
    <w:name w:val="annotation reference"/>
    <w:basedOn w:val="DefaultParagraphFont"/>
    <w:uiPriority w:val="99"/>
    <w:semiHidden/>
    <w:unhideWhenUsed/>
    <w:rsid w:val="00FC48C3"/>
    <w:rPr>
      <w:sz w:val="16"/>
      <w:szCs w:val="16"/>
    </w:rPr>
  </w:style>
  <w:style w:type="paragraph" w:styleId="CommentText">
    <w:name w:val="annotation text"/>
    <w:basedOn w:val="Normal"/>
    <w:link w:val="CommentTextChar"/>
    <w:uiPriority w:val="99"/>
    <w:unhideWhenUsed/>
    <w:rsid w:val="00FC48C3"/>
    <w:pPr>
      <w:spacing w:line="240" w:lineRule="auto"/>
    </w:pPr>
    <w:rPr>
      <w:sz w:val="20"/>
      <w:szCs w:val="20"/>
    </w:rPr>
  </w:style>
  <w:style w:type="character" w:customStyle="1" w:styleId="CommentTextChar">
    <w:name w:val="Comment Text Char"/>
    <w:basedOn w:val="DefaultParagraphFont"/>
    <w:link w:val="CommentText"/>
    <w:uiPriority w:val="99"/>
    <w:rsid w:val="00FC48C3"/>
    <w:rPr>
      <w:sz w:val="20"/>
      <w:szCs w:val="20"/>
    </w:rPr>
  </w:style>
  <w:style w:type="paragraph" w:styleId="CommentSubject">
    <w:name w:val="annotation subject"/>
    <w:basedOn w:val="CommentText"/>
    <w:next w:val="CommentText"/>
    <w:link w:val="CommentSubjectChar"/>
    <w:uiPriority w:val="99"/>
    <w:semiHidden/>
    <w:unhideWhenUsed/>
    <w:rsid w:val="00FC48C3"/>
    <w:rPr>
      <w:b/>
      <w:bCs/>
    </w:rPr>
  </w:style>
  <w:style w:type="character" w:customStyle="1" w:styleId="CommentSubjectChar">
    <w:name w:val="Comment Subject Char"/>
    <w:basedOn w:val="CommentTextChar"/>
    <w:link w:val="CommentSubject"/>
    <w:uiPriority w:val="99"/>
    <w:semiHidden/>
    <w:rsid w:val="00FC48C3"/>
    <w:rPr>
      <w:b/>
      <w:bCs/>
      <w:sz w:val="20"/>
      <w:szCs w:val="20"/>
    </w:rPr>
  </w:style>
  <w:style w:type="paragraph" w:styleId="ListNumber">
    <w:name w:val="List Number"/>
    <w:basedOn w:val="Normal"/>
    <w:uiPriority w:val="99"/>
    <w:qFormat/>
    <w:rsid w:val="00270DFA"/>
    <w:pPr>
      <w:numPr>
        <w:numId w:val="8"/>
      </w:numPr>
      <w:ind w:left="720"/>
      <w:contextualSpacing/>
    </w:pPr>
  </w:style>
  <w:style w:type="paragraph" w:styleId="NoSpacing">
    <w:name w:val="No Spacing"/>
    <w:uiPriority w:val="1"/>
    <w:qFormat/>
    <w:rsid w:val="00C60767"/>
    <w:pPr>
      <w:spacing w:after="0" w:line="240" w:lineRule="auto"/>
    </w:pPr>
  </w:style>
  <w:style w:type="paragraph" w:styleId="Revision">
    <w:name w:val="Revision"/>
    <w:hidden/>
    <w:uiPriority w:val="99"/>
    <w:semiHidden/>
    <w:rsid w:val="004B40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aneyGeorge\OneDrive%20-%20Lumelight\Documents\Documents%20-%20Local%20user\Content\Articles\NPPUpdate_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igrationWizId xmlns="7cd4213d-bcd8-4992-93f2-64423c232032" xsi:nil="true"/>
    <MigrationWizIdVersion xmlns="7cd4213d-bcd8-4992-93f2-64423c232032" xsi:nil="true"/>
    <MigrationWizIdPermissions xmlns="7cd4213d-bcd8-4992-93f2-64423c232032" xsi:nil="true"/>
    <Date xmlns="7cd4213d-bcd8-4992-93f2-64423c232032" xsi:nil="true"/>
    <MigrationWizIdDocumentLibraryPermissions xmlns="7cd4213d-bcd8-4992-93f2-64423c232032" xsi:nil="true"/>
    <MigrationWizIdSecurityGroups xmlns="7cd4213d-bcd8-4992-93f2-64423c232032" xsi:nil="true"/>
    <MigrationWizIdPermissionLevels xmlns="7cd4213d-bcd8-4992-93f2-64423c232032" xsi:nil="true"/>
    <TaxCatchAll xmlns="8fce8cb0-fb93-4b88-a84e-0dbeb45ef838" xsi:nil="true"/>
    <lcf76f155ced4ddcb4097134ff3c332f xmlns="7cd4213d-bcd8-4992-93f2-64423c2320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4CC0F94A72894D87A041C09CF2E4D0" ma:contentTypeVersion="19" ma:contentTypeDescription="Create a new document." ma:contentTypeScope="" ma:versionID="6f8664e7466fcd382175d3fdc565d499">
  <xsd:schema xmlns:xsd="http://www.w3.org/2001/XMLSchema" xmlns:xs="http://www.w3.org/2001/XMLSchema" xmlns:p="http://schemas.microsoft.com/office/2006/metadata/properties" xmlns:ns2="7cd4213d-bcd8-4992-93f2-64423c232032" xmlns:ns3="8fce8cb0-fb93-4b88-a84e-0dbeb45ef838" targetNamespace="http://schemas.microsoft.com/office/2006/metadata/properties" ma:root="true" ma:fieldsID="635b27f5661016bdceabba6c94569b74" ns2:_="" ns3:_="">
    <xsd:import namespace="7cd4213d-bcd8-4992-93f2-64423c232032"/>
    <xsd:import namespace="8fce8cb0-fb93-4b88-a84e-0dbeb45ef838"/>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Dat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4213d-bcd8-4992-93f2-64423c23203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Date" ma:index="14" nillable="true" ma:displayName="Date " ma:format="DateOnly" ma:internalName="Date" ma:readOnly="false">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f75bec-33e1-48f5-aa1c-1fef6fd4fbd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e8cb0-fb93-4b88-a84e-0dbeb45ef8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d036e86-5604-410f-82ae-720ca1400ece}" ma:internalName="TaxCatchAll" ma:showField="CatchAllData" ma:web="8fce8cb0-fb93-4b88-a84e-0dbeb45ef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3AAF5-B5E9-4824-924C-09EE4AD01B52}">
  <ds:schemaRefs>
    <ds:schemaRef ds:uri="http://schemas.microsoft.com/sharepoint/v3/contenttype/forms"/>
  </ds:schemaRefs>
</ds:datastoreItem>
</file>

<file path=customXml/itemProps2.xml><?xml version="1.0" encoding="utf-8"?>
<ds:datastoreItem xmlns:ds="http://schemas.openxmlformats.org/officeDocument/2006/customXml" ds:itemID="{6FE04E93-770D-497C-AC5A-9F03147D9250}">
  <ds:schemaRefs>
    <ds:schemaRef ds:uri="http://schemas.openxmlformats.org/officeDocument/2006/bibliography"/>
  </ds:schemaRefs>
</ds:datastoreItem>
</file>

<file path=customXml/itemProps3.xml><?xml version="1.0" encoding="utf-8"?>
<ds:datastoreItem xmlns:ds="http://schemas.openxmlformats.org/officeDocument/2006/customXml" ds:itemID="{3A0B598E-4FC8-49BE-855C-65E6B3A7B3F2}">
  <ds:schemaRefs>
    <ds:schemaRef ds:uri="http://schemas.microsoft.com/office/2006/metadata/properties"/>
    <ds:schemaRef ds:uri="http://schemas.microsoft.com/office/infopath/2007/PartnerControls"/>
    <ds:schemaRef ds:uri="7cd4213d-bcd8-4992-93f2-64423c232032"/>
    <ds:schemaRef ds:uri="8fce8cb0-fb93-4b88-a84e-0dbeb45ef838"/>
  </ds:schemaRefs>
</ds:datastoreItem>
</file>

<file path=customXml/itemProps4.xml><?xml version="1.0" encoding="utf-8"?>
<ds:datastoreItem xmlns:ds="http://schemas.openxmlformats.org/officeDocument/2006/customXml" ds:itemID="{7115E3C3-5952-489A-8451-3F0E17247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4213d-bcd8-4992-93f2-64423c232032"/>
    <ds:schemaRef ds:uri="8fce8cb0-fb93-4b88-a84e-0dbeb45ef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NPPUpdate_Jan2026</Template>
  <TotalTime>0</TotalTime>
  <Pages>7</Pages>
  <Words>3638</Words>
  <Characters>18339</Characters>
  <Application>Microsoft Office Word</Application>
  <DocSecurity>0</DocSecurity>
  <Lines>277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Delaney George</dc:creator>
  <cp:keywords/>
  <dc:description/>
  <cp:lastModifiedBy>Sarah Gillespie</cp:lastModifiedBy>
  <cp:revision>2</cp:revision>
  <cp:lastPrinted>2026-01-14T19:02:00Z</cp:lastPrinted>
  <dcterms:created xsi:type="dcterms:W3CDTF">2026-02-02T21:42:00Z</dcterms:created>
  <dcterms:modified xsi:type="dcterms:W3CDTF">2026-02-02T21:42:00Z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2025-07-11T20:16:31Z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b611398f-691e-455a-8b5f-59aaabf4d724</vt:lpwstr>
  </property>
  <property fmtid="{D5CDD505-2E9C-101B-9397-08002B2CF9AE}" pid="7" name="MSIP_Label_defa4170-0d19-0005-0004-bc88714345d2_ActionId">
    <vt:lpwstr>0c88b26c-f158-49b2-9cad-99812a0dec93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0x010100134CC0F94A72894D87A041C09CF2E4D0</vt:lpwstr>
  </property>
  <property fmtid="{D5CDD505-2E9C-101B-9397-08002B2CF9AE}" pid="11" name="MediaServiceImageTags">
    <vt:lpwstr/>
  </property>
</Properties>
</file>